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303E" w:rsidRPr="00D0599D" w:rsidRDefault="0068303E" w:rsidP="00D0599D">
      <w:pPr>
        <w:jc w:val="center"/>
        <w:rPr>
          <w:rFonts w:ascii="標楷體" w:eastAsia="標楷體" w:hAnsi="標楷體"/>
          <w:b/>
          <w:sz w:val="32"/>
          <w:szCs w:val="32"/>
        </w:rPr>
      </w:pPr>
      <w:r w:rsidRPr="00D0599D">
        <w:rPr>
          <w:rFonts w:ascii="標楷體" w:eastAsia="標楷體" w:hAnsi="標楷體" w:hint="eastAsia"/>
          <w:b/>
          <w:sz w:val="32"/>
          <w:szCs w:val="32"/>
        </w:rPr>
        <w:t>國立臺灣大學農業陳列館「</w:t>
      </w:r>
      <w:r w:rsidRPr="00D0599D">
        <w:rPr>
          <w:rFonts w:ascii="標楷體" w:eastAsia="標楷體" w:hAnsi="標楷體" w:cs="Helvetica" w:hint="eastAsia"/>
          <w:b/>
          <w:color w:val="141823"/>
          <w:sz w:val="32"/>
          <w:szCs w:val="32"/>
          <w:shd w:val="clear" w:color="auto" w:fill="FFFFFF"/>
        </w:rPr>
        <w:t>生命關懷之旅</w:t>
      </w:r>
      <w:r w:rsidRPr="00D0599D">
        <w:rPr>
          <w:rFonts w:ascii="標楷體" w:eastAsia="標楷體" w:hAnsi="標楷體" w:cs="Helvetica"/>
          <w:b/>
          <w:color w:val="141823"/>
          <w:sz w:val="32"/>
          <w:szCs w:val="32"/>
          <w:shd w:val="clear" w:color="auto" w:fill="FFFFFF"/>
        </w:rPr>
        <w:t>~</w:t>
      </w:r>
      <w:r w:rsidRPr="00D0599D">
        <w:rPr>
          <w:rFonts w:ascii="標楷體" w:eastAsia="標楷體" w:hAnsi="標楷體" w:cs="Helvetica" w:hint="eastAsia"/>
          <w:b/>
          <w:color w:val="141823"/>
          <w:sz w:val="32"/>
          <w:szCs w:val="32"/>
          <w:shd w:val="clear" w:color="auto" w:fill="FFFFFF"/>
        </w:rPr>
        <w:t>糧食的危機與安全</w:t>
      </w:r>
      <w:r w:rsidRPr="00D0599D">
        <w:rPr>
          <w:rFonts w:ascii="標楷體" w:eastAsia="標楷體" w:hAnsi="標楷體" w:hint="eastAsia"/>
          <w:b/>
          <w:sz w:val="32"/>
          <w:szCs w:val="32"/>
        </w:rPr>
        <w:t>」巡迴展</w:t>
      </w:r>
    </w:p>
    <w:p w:rsidR="0068303E" w:rsidRPr="00D0599D" w:rsidRDefault="0068303E" w:rsidP="00D0599D">
      <w:pPr>
        <w:jc w:val="center"/>
        <w:rPr>
          <w:rFonts w:ascii="標楷體" w:eastAsia="標楷體" w:hAnsi="標楷體"/>
          <w:b/>
          <w:sz w:val="32"/>
          <w:szCs w:val="32"/>
        </w:rPr>
      </w:pPr>
      <w:r w:rsidRPr="00D0599D">
        <w:rPr>
          <w:rFonts w:ascii="標楷體" w:eastAsia="標楷體" w:hAnsi="標楷體" w:hint="eastAsia"/>
          <w:b/>
          <w:sz w:val="32"/>
          <w:szCs w:val="32"/>
        </w:rPr>
        <w:t>借展作業要點</w:t>
      </w:r>
    </w:p>
    <w:p w:rsidR="0068303E" w:rsidRPr="00D0599D" w:rsidRDefault="0068303E" w:rsidP="00D0599D">
      <w:pPr>
        <w:rPr>
          <w:rFonts w:ascii="標楷體" w:eastAsia="標楷體" w:hAnsi="標楷體"/>
          <w:b/>
          <w:szCs w:val="24"/>
        </w:rPr>
      </w:pPr>
      <w:r w:rsidRPr="00D0599D">
        <w:rPr>
          <w:rFonts w:ascii="標楷體" w:eastAsia="標楷體" w:hAnsi="標楷體" w:hint="eastAsia"/>
          <w:b/>
          <w:szCs w:val="24"/>
        </w:rPr>
        <w:t>一、展覽邀約宗旨：</w:t>
      </w:r>
    </w:p>
    <w:p w:rsidR="0068303E" w:rsidRPr="00D77C43" w:rsidRDefault="0068303E" w:rsidP="00D0599D">
      <w:pPr>
        <w:ind w:firstLineChars="200" w:firstLine="480"/>
        <w:rPr>
          <w:rFonts w:ascii="標楷體" w:eastAsia="標楷體" w:hAnsi="標楷體" w:cs="Helvetica"/>
          <w:color w:val="141823"/>
          <w:szCs w:val="24"/>
          <w:shd w:val="clear" w:color="auto" w:fill="FFFFFF"/>
        </w:rPr>
      </w:pPr>
      <w:r w:rsidRPr="00D77C43">
        <w:rPr>
          <w:rFonts w:ascii="標楷體" w:eastAsia="標楷體" w:hAnsi="標楷體" w:cs="Helvetica" w:hint="eastAsia"/>
          <w:color w:val="141823"/>
          <w:szCs w:val="24"/>
          <w:shd w:val="clear" w:color="auto" w:fill="FFFFFF"/>
        </w:rPr>
        <w:t>近年來臺灣食品安全問題不斷，也逐漸喚起民眾對食物及農業的重視。由國立臺灣大學生物產業傳播暨發展學系及圖書資訊學系共同主辦、農業陳列館及農業推廣委員會共同協辦之「</w:t>
      </w:r>
      <w:r w:rsidRPr="00D77C43">
        <w:rPr>
          <w:rFonts w:ascii="標楷體" w:eastAsia="標楷體" w:hAnsi="標楷體" w:cs="Helvetica"/>
          <w:color w:val="141823"/>
          <w:szCs w:val="24"/>
          <w:shd w:val="clear" w:color="auto" w:fill="FFFFFF"/>
        </w:rPr>
        <w:t>2014</w:t>
      </w:r>
      <w:r w:rsidRPr="00D77C43">
        <w:rPr>
          <w:rFonts w:ascii="標楷體" w:eastAsia="標楷體" w:hAnsi="標楷體" w:cs="Helvetica" w:hint="eastAsia"/>
          <w:color w:val="141823"/>
          <w:szCs w:val="24"/>
          <w:shd w:val="clear" w:color="auto" w:fill="FFFFFF"/>
        </w:rPr>
        <w:t>食糧</w:t>
      </w:r>
      <w:r w:rsidRPr="00D77C43">
        <w:rPr>
          <w:rFonts w:ascii="標楷體" w:eastAsia="標楷體" w:hAnsi="標楷體" w:cs="細明體" w:hint="eastAsia"/>
          <w:color w:val="141823"/>
          <w:szCs w:val="24"/>
          <w:shd w:val="clear" w:color="auto" w:fill="FFFFFF"/>
        </w:rPr>
        <w:t>╳</w:t>
      </w:r>
      <w:r w:rsidRPr="00D77C43">
        <w:rPr>
          <w:rFonts w:ascii="標楷體" w:eastAsia="標楷體" w:hAnsi="標楷體" w:cs="Helvetica" w:hint="eastAsia"/>
          <w:color w:val="141823"/>
          <w:szCs w:val="24"/>
          <w:shd w:val="clear" w:color="auto" w:fill="FFFFFF"/>
        </w:rPr>
        <w:t>生產</w:t>
      </w:r>
      <w:r w:rsidRPr="00D77C43">
        <w:rPr>
          <w:rFonts w:ascii="標楷體" w:eastAsia="標楷體" w:hAnsi="標楷體" w:cs="細明體" w:hint="eastAsia"/>
          <w:color w:val="141823"/>
          <w:szCs w:val="24"/>
          <w:shd w:val="clear" w:color="auto" w:fill="FFFFFF"/>
        </w:rPr>
        <w:t>╳</w:t>
      </w:r>
      <w:r w:rsidRPr="00D77C43">
        <w:rPr>
          <w:rFonts w:ascii="標楷體" w:eastAsia="標楷體" w:hAnsi="標楷體" w:cs="Helvetica" w:hint="eastAsia"/>
          <w:color w:val="141823"/>
          <w:szCs w:val="24"/>
          <w:shd w:val="clear" w:color="auto" w:fill="FFFFFF"/>
        </w:rPr>
        <w:t>消費」特展，</w:t>
      </w:r>
      <w:r>
        <w:rPr>
          <w:rFonts w:ascii="標楷體" w:eastAsia="標楷體" w:hAnsi="標楷體" w:cs="Helvetica" w:hint="eastAsia"/>
          <w:color w:val="141823"/>
          <w:szCs w:val="24"/>
          <w:shd w:val="clear" w:color="auto" w:fill="FFFFFF"/>
        </w:rPr>
        <w:t>於</w:t>
      </w:r>
      <w:r w:rsidRPr="00D77C43">
        <w:rPr>
          <w:rFonts w:ascii="標楷體" w:eastAsia="標楷體" w:hAnsi="標楷體" w:cs="Helvetica" w:hint="eastAsia"/>
          <w:color w:val="141823"/>
          <w:szCs w:val="24"/>
          <w:shd w:val="clear" w:color="auto" w:fill="FFFFFF"/>
        </w:rPr>
        <w:t>今年</w:t>
      </w:r>
      <w:r w:rsidRPr="00D77C43">
        <w:rPr>
          <w:rFonts w:ascii="標楷體" w:eastAsia="標楷體" w:hAnsi="標楷體" w:cs="Helvetica"/>
          <w:color w:val="141823"/>
          <w:szCs w:val="24"/>
          <w:shd w:val="clear" w:color="auto" w:fill="FFFFFF"/>
        </w:rPr>
        <w:t>3</w:t>
      </w:r>
      <w:r w:rsidRPr="00D77C43">
        <w:rPr>
          <w:rFonts w:ascii="標楷體" w:eastAsia="標楷體" w:hAnsi="標楷體" w:cs="Helvetica" w:hint="eastAsia"/>
          <w:color w:val="141823"/>
          <w:szCs w:val="24"/>
          <w:shd w:val="clear" w:color="auto" w:fill="FFFFFF"/>
        </w:rPr>
        <w:t>月</w:t>
      </w:r>
      <w:r w:rsidRPr="00D77C43">
        <w:rPr>
          <w:rFonts w:ascii="標楷體" w:eastAsia="標楷體" w:hAnsi="標楷體" w:cs="Helvetica"/>
          <w:color w:val="141823"/>
          <w:szCs w:val="24"/>
          <w:shd w:val="clear" w:color="auto" w:fill="FFFFFF"/>
        </w:rPr>
        <w:t>22</w:t>
      </w:r>
      <w:r w:rsidRPr="00D77C43">
        <w:rPr>
          <w:rFonts w:ascii="標楷體" w:eastAsia="標楷體" w:hAnsi="標楷體" w:cs="Helvetica" w:hint="eastAsia"/>
          <w:color w:val="141823"/>
          <w:szCs w:val="24"/>
          <w:shd w:val="clear" w:color="auto" w:fill="FFFFFF"/>
        </w:rPr>
        <w:t>日至</w:t>
      </w:r>
      <w:r w:rsidRPr="00D77C43">
        <w:rPr>
          <w:rFonts w:ascii="標楷體" w:eastAsia="標楷體" w:hAnsi="標楷體" w:cs="Helvetica"/>
          <w:color w:val="141823"/>
          <w:szCs w:val="24"/>
          <w:shd w:val="clear" w:color="auto" w:fill="FFFFFF"/>
        </w:rPr>
        <w:t>9</w:t>
      </w:r>
      <w:r w:rsidRPr="00D77C43">
        <w:rPr>
          <w:rFonts w:ascii="標楷體" w:eastAsia="標楷體" w:hAnsi="標楷體" w:cs="Helvetica" w:hint="eastAsia"/>
          <w:color w:val="141823"/>
          <w:szCs w:val="24"/>
          <w:shd w:val="clear" w:color="auto" w:fill="FFFFFF"/>
        </w:rPr>
        <w:t>月</w:t>
      </w:r>
      <w:r w:rsidRPr="00D77C43">
        <w:rPr>
          <w:rFonts w:ascii="標楷體" w:eastAsia="標楷體" w:hAnsi="標楷體" w:cs="Helvetica"/>
          <w:color w:val="141823"/>
          <w:szCs w:val="24"/>
          <w:shd w:val="clear" w:color="auto" w:fill="FFFFFF"/>
        </w:rPr>
        <w:t>25</w:t>
      </w:r>
      <w:r w:rsidRPr="00D77C43">
        <w:rPr>
          <w:rFonts w:ascii="標楷體" w:eastAsia="標楷體" w:hAnsi="標楷體" w:cs="Helvetica" w:hint="eastAsia"/>
          <w:color w:val="141823"/>
          <w:szCs w:val="24"/>
          <w:shd w:val="clear" w:color="auto" w:fill="FFFFFF"/>
        </w:rPr>
        <w:t>日期間，</w:t>
      </w:r>
      <w:r>
        <w:rPr>
          <w:rFonts w:ascii="標楷體" w:eastAsia="標楷體" w:hAnsi="標楷體" w:cs="Helvetica" w:hint="eastAsia"/>
          <w:color w:val="141823"/>
          <w:szCs w:val="24"/>
          <w:shd w:val="clear" w:color="auto" w:fill="FFFFFF"/>
        </w:rPr>
        <w:t>假</w:t>
      </w:r>
      <w:r w:rsidRPr="00D77C43">
        <w:rPr>
          <w:rFonts w:ascii="標楷體" w:eastAsia="標楷體" w:hAnsi="標楷體" w:cs="Helvetica" w:hint="eastAsia"/>
          <w:color w:val="141823"/>
          <w:szCs w:val="24"/>
          <w:shd w:val="clear" w:color="auto" w:fill="FFFFFF"/>
        </w:rPr>
        <w:t>國立臺灣大學農業陳列館</w:t>
      </w:r>
      <w:r>
        <w:rPr>
          <w:rFonts w:ascii="標楷體" w:eastAsia="標楷體" w:hAnsi="標楷體" w:cs="Helvetica" w:hint="eastAsia"/>
          <w:color w:val="141823"/>
          <w:szCs w:val="24"/>
          <w:shd w:val="clear" w:color="auto" w:fill="FFFFFF"/>
        </w:rPr>
        <w:t>辦理，</w:t>
      </w:r>
      <w:r w:rsidRPr="00D77C43">
        <w:rPr>
          <w:rFonts w:ascii="標楷體" w:eastAsia="標楷體" w:hAnsi="標楷體" w:cs="Helvetica" w:hint="eastAsia"/>
          <w:color w:val="141823"/>
          <w:szCs w:val="24"/>
        </w:rPr>
        <w:t>從糧食的生產面、消費面、安全面三個主題來進行糧食科普知識的推廣。</w:t>
      </w:r>
      <w:r>
        <w:rPr>
          <w:rFonts w:ascii="標楷體" w:eastAsia="標楷體" w:hAnsi="標楷體" w:cs="Helvetica" w:hint="eastAsia"/>
          <w:color w:val="141823"/>
          <w:szCs w:val="24"/>
        </w:rPr>
        <w:t>為使</w:t>
      </w:r>
      <w:r w:rsidRPr="00D77C43">
        <w:rPr>
          <w:rFonts w:ascii="標楷體" w:eastAsia="標楷體" w:hAnsi="標楷體" w:cs="Helvetica" w:hint="eastAsia"/>
          <w:color w:val="141823"/>
          <w:szCs w:val="24"/>
        </w:rPr>
        <w:t>糧</w:t>
      </w:r>
      <w:r>
        <w:rPr>
          <w:rFonts w:ascii="標楷體" w:eastAsia="標楷體" w:hAnsi="標楷體" w:cs="Helvetica" w:hint="eastAsia"/>
          <w:color w:val="141823"/>
          <w:szCs w:val="24"/>
          <w:shd w:val="clear" w:color="auto" w:fill="FFFFFF"/>
        </w:rPr>
        <w:t>食議題的推廣教育走入大眾生活，本館特別規劃</w:t>
      </w:r>
      <w:r w:rsidRPr="00D77C43">
        <w:rPr>
          <w:rFonts w:ascii="標楷體" w:eastAsia="標楷體" w:hAnsi="標楷體" w:cs="Helvetica" w:hint="eastAsia"/>
          <w:color w:val="141823"/>
          <w:szCs w:val="24"/>
          <w:shd w:val="clear" w:color="auto" w:fill="FFFFFF"/>
        </w:rPr>
        <w:t>巡迴展，期望能與各地方圖書館、學校等</w:t>
      </w:r>
      <w:r>
        <w:rPr>
          <w:rFonts w:ascii="標楷體" w:eastAsia="標楷體" w:hAnsi="標楷體" w:cs="Helvetica" w:hint="eastAsia"/>
          <w:color w:val="141823"/>
          <w:szCs w:val="24"/>
          <w:shd w:val="clear" w:color="auto" w:fill="FFFFFF"/>
        </w:rPr>
        <w:t>單位合作，讓更多民眾增加</w:t>
      </w:r>
      <w:r w:rsidRPr="00D77C43">
        <w:rPr>
          <w:rFonts w:ascii="標楷體" w:eastAsia="標楷體" w:hAnsi="標楷體" w:cs="Helvetica" w:hint="eastAsia"/>
          <w:color w:val="141823"/>
          <w:szCs w:val="24"/>
          <w:shd w:val="clear" w:color="auto" w:fill="FFFFFF"/>
        </w:rPr>
        <w:t>對糧食議題的認識。</w:t>
      </w:r>
    </w:p>
    <w:p w:rsidR="0068303E" w:rsidRPr="00D77C43" w:rsidRDefault="0068303E" w:rsidP="00D0599D">
      <w:pPr>
        <w:rPr>
          <w:rFonts w:ascii="標楷體" w:eastAsia="標楷體" w:hAnsi="標楷體" w:cs="Helvetica"/>
          <w:color w:val="141823"/>
          <w:szCs w:val="24"/>
          <w:shd w:val="clear" w:color="auto" w:fill="FFFFFF"/>
        </w:rPr>
      </w:pPr>
    </w:p>
    <w:p w:rsidR="0068303E" w:rsidRPr="00D0599D" w:rsidRDefault="0068303E" w:rsidP="00D0599D">
      <w:pPr>
        <w:rPr>
          <w:rFonts w:ascii="標楷體" w:eastAsia="標楷體" w:hAnsi="標楷體" w:cs="Helvetica"/>
          <w:b/>
          <w:color w:val="141823"/>
          <w:szCs w:val="24"/>
          <w:shd w:val="clear" w:color="auto" w:fill="FFFFFF"/>
        </w:rPr>
      </w:pPr>
      <w:r w:rsidRPr="00D0599D">
        <w:rPr>
          <w:rFonts w:ascii="標楷體" w:eastAsia="標楷體" w:hAnsi="標楷體" w:cs="Helvetica" w:hint="eastAsia"/>
          <w:b/>
          <w:color w:val="141823"/>
          <w:szCs w:val="24"/>
          <w:shd w:val="clear" w:color="auto" w:fill="FFFFFF"/>
        </w:rPr>
        <w:t>二、展出內容：</w:t>
      </w:r>
    </w:p>
    <w:p w:rsidR="0068303E" w:rsidRPr="00D77C43" w:rsidRDefault="0068303E" w:rsidP="00D0599D">
      <w:pPr>
        <w:ind w:firstLineChars="200" w:firstLine="480"/>
        <w:rPr>
          <w:rFonts w:ascii="標楷體" w:eastAsia="標楷體" w:hAnsi="標楷體" w:cs="Helvetica"/>
          <w:color w:val="141823"/>
          <w:szCs w:val="24"/>
          <w:shd w:val="clear" w:color="auto" w:fill="FFFFFF"/>
        </w:rPr>
      </w:pPr>
      <w:r w:rsidRPr="00D77C43">
        <w:rPr>
          <w:rFonts w:ascii="標楷體" w:eastAsia="標楷體" w:hAnsi="標楷體" w:cs="Helvetica" w:hint="eastAsia"/>
          <w:color w:val="141823"/>
          <w:szCs w:val="24"/>
          <w:shd w:val="clear" w:color="auto" w:fill="FFFFFF"/>
        </w:rPr>
        <w:t>本展活動因應大眾年齡層與知識接受深淺能力分為兩個主題，一為</w:t>
      </w:r>
      <w:r w:rsidRPr="00D77C43">
        <w:rPr>
          <w:rFonts w:ascii="標楷體" w:eastAsia="標楷體" w:hAnsi="標楷體" w:cs="Helvetica" w:hint="eastAsia"/>
          <w:b/>
          <w:color w:val="141823"/>
          <w:szCs w:val="24"/>
          <w:shd w:val="clear" w:color="auto" w:fill="FFFFFF"/>
        </w:rPr>
        <w:t>「食光穗道</w:t>
      </w:r>
      <w:r w:rsidRPr="00D77C43">
        <w:rPr>
          <w:rFonts w:ascii="標楷體" w:eastAsia="標楷體" w:hAnsi="標楷體" w:cs="Helvetica"/>
          <w:b/>
          <w:color w:val="141823"/>
          <w:szCs w:val="24"/>
          <w:shd w:val="clear" w:color="auto" w:fill="FFFFFF"/>
        </w:rPr>
        <w:t xml:space="preserve"> </w:t>
      </w:r>
      <w:r w:rsidRPr="00D77C43">
        <w:rPr>
          <w:rFonts w:ascii="標楷體" w:eastAsia="標楷體" w:hAnsi="標楷體" w:cs="Helvetica" w:hint="eastAsia"/>
          <w:b/>
          <w:color w:val="141823"/>
          <w:szCs w:val="24"/>
          <w:shd w:val="clear" w:color="auto" w:fill="FFFFFF"/>
        </w:rPr>
        <w:t>─</w:t>
      </w:r>
      <w:r w:rsidRPr="00D77C43">
        <w:rPr>
          <w:rFonts w:ascii="標楷體" w:eastAsia="標楷體" w:hAnsi="標楷體" w:cs="Helvetica"/>
          <w:b/>
          <w:color w:val="141823"/>
          <w:szCs w:val="24"/>
          <w:shd w:val="clear" w:color="auto" w:fill="FFFFFF"/>
        </w:rPr>
        <w:t xml:space="preserve"> </w:t>
      </w:r>
      <w:r w:rsidRPr="00D77C43">
        <w:rPr>
          <w:rFonts w:ascii="標楷體" w:eastAsia="標楷體" w:hAnsi="標楷體" w:cs="Helvetica" w:hint="eastAsia"/>
          <w:b/>
          <w:color w:val="141823"/>
          <w:szCs w:val="24"/>
          <w:shd w:val="clear" w:color="auto" w:fill="FFFFFF"/>
        </w:rPr>
        <w:t>打開食糧的魔法世界」，以幼兒園至國小的孩童為對象</w:t>
      </w:r>
      <w:r w:rsidRPr="00D77C43">
        <w:rPr>
          <w:rFonts w:ascii="標楷體" w:eastAsia="標楷體" w:hAnsi="標楷體" w:cs="Helvetica" w:hint="eastAsia"/>
          <w:color w:val="141823"/>
          <w:szCs w:val="24"/>
          <w:shd w:val="clear" w:color="auto" w:fill="FFFFFF"/>
        </w:rPr>
        <w:t>，介紹臺灣常見糧食作物及有機農業，搭配著色塗鴉活動，試圖教育孩童從小認識日常生活中重要的糧食類型與產製歷程，也藉此了解農業的重要性。另一為</w:t>
      </w:r>
      <w:r w:rsidRPr="00D77C43">
        <w:rPr>
          <w:rFonts w:ascii="標楷體" w:eastAsia="標楷體" w:hAnsi="標楷體" w:cs="Helvetica" w:hint="eastAsia"/>
          <w:b/>
          <w:color w:val="141823"/>
          <w:szCs w:val="24"/>
          <w:shd w:val="clear" w:color="auto" w:fill="FFFFFF"/>
        </w:rPr>
        <w:t>「好食新視界</w:t>
      </w:r>
      <w:r w:rsidRPr="00D77C43">
        <w:rPr>
          <w:rFonts w:ascii="標楷體" w:eastAsia="標楷體" w:hAnsi="標楷體" w:cs="Helvetica"/>
          <w:b/>
          <w:color w:val="141823"/>
          <w:szCs w:val="24"/>
          <w:shd w:val="clear" w:color="auto" w:fill="FFFFFF"/>
        </w:rPr>
        <w:t xml:space="preserve"> </w:t>
      </w:r>
      <w:r w:rsidRPr="00D77C43">
        <w:rPr>
          <w:rFonts w:ascii="標楷體" w:eastAsia="標楷體" w:hAnsi="標楷體" w:cs="Helvetica" w:hint="eastAsia"/>
          <w:b/>
          <w:color w:val="141823"/>
          <w:szCs w:val="24"/>
          <w:shd w:val="clear" w:color="auto" w:fill="FFFFFF"/>
        </w:rPr>
        <w:t>─</w:t>
      </w:r>
      <w:r w:rsidRPr="00D77C43">
        <w:rPr>
          <w:rFonts w:ascii="標楷體" w:eastAsia="標楷體" w:hAnsi="標楷體" w:cs="Helvetica"/>
          <w:b/>
          <w:color w:val="141823"/>
          <w:szCs w:val="24"/>
          <w:shd w:val="clear" w:color="auto" w:fill="FFFFFF"/>
        </w:rPr>
        <w:t xml:space="preserve"> </w:t>
      </w:r>
      <w:r w:rsidRPr="00D77C43">
        <w:rPr>
          <w:rFonts w:ascii="標楷體" w:eastAsia="標楷體" w:hAnsi="標楷體" w:cs="Helvetica" w:hint="eastAsia"/>
          <w:b/>
          <w:color w:val="141823"/>
          <w:szCs w:val="24"/>
          <w:shd w:val="clear" w:color="auto" w:fill="FFFFFF"/>
        </w:rPr>
        <w:t>遇見食糧的美好」，以成人為對象，著重糧食的消費面及安全面</w:t>
      </w:r>
      <w:r w:rsidRPr="00D77C43">
        <w:rPr>
          <w:rFonts w:ascii="標楷體" w:eastAsia="標楷體" w:hAnsi="標楷體" w:cs="Helvetica" w:hint="eastAsia"/>
          <w:color w:val="141823"/>
          <w:szCs w:val="24"/>
          <w:shd w:val="clear" w:color="auto" w:fill="FFFFFF"/>
        </w:rPr>
        <w:t>，透過多元觀點探討糧食議題，來感謝農民的辛勞及了解食物的珍貴。本特展設計「紫米姊姊」與「玉米哥哥」等</w:t>
      </w:r>
      <w:r w:rsidRPr="00D77C43">
        <w:rPr>
          <w:rFonts w:ascii="標楷體" w:eastAsia="標楷體" w:hAnsi="標楷體" w:cs="Helvetica"/>
          <w:color w:val="141823"/>
          <w:szCs w:val="24"/>
          <w:shd w:val="clear" w:color="auto" w:fill="FFFFFF"/>
        </w:rPr>
        <w:t>Q</w:t>
      </w:r>
      <w:r w:rsidRPr="00D77C43">
        <w:rPr>
          <w:rFonts w:ascii="標楷體" w:eastAsia="標楷體" w:hAnsi="標楷體" w:cs="Helvetica" w:hint="eastAsia"/>
          <w:color w:val="141823"/>
          <w:szCs w:val="24"/>
          <w:shd w:val="clear" w:color="auto" w:fill="FFFFFF"/>
        </w:rPr>
        <w:t>版代言人，讓孩童更能融入情境學習，加深記憶度。而本次巡迴展將合併兩個檔期之內容一併展出，讓來參觀的大人與小孩都能夠有各自得以了解的糧食知識領域。</w:t>
      </w:r>
    </w:p>
    <w:p w:rsidR="0068303E" w:rsidRPr="00D77C43" w:rsidRDefault="0068303E" w:rsidP="00D0599D">
      <w:pPr>
        <w:rPr>
          <w:rFonts w:ascii="標楷體" w:eastAsia="標楷體" w:hAnsi="標楷體" w:cs="Helvetica"/>
          <w:color w:val="141823"/>
          <w:szCs w:val="24"/>
          <w:shd w:val="clear" w:color="auto" w:fill="FFFFFF"/>
        </w:rPr>
      </w:pPr>
    </w:p>
    <w:p w:rsidR="0068303E" w:rsidRPr="00D0599D" w:rsidRDefault="0068303E" w:rsidP="00744F53">
      <w:pPr>
        <w:rPr>
          <w:rFonts w:ascii="標楷體" w:eastAsia="標楷體" w:hAnsi="標楷體"/>
        </w:rPr>
      </w:pPr>
      <w:r>
        <w:rPr>
          <w:rFonts w:ascii="標楷體" w:eastAsia="標楷體" w:hAnsi="標楷體" w:hint="eastAsia"/>
          <w:b/>
        </w:rPr>
        <w:t>三、</w:t>
      </w:r>
      <w:r w:rsidRPr="00D0599D">
        <w:rPr>
          <w:rFonts w:ascii="標楷體" w:eastAsia="標楷體" w:hAnsi="標楷體" w:hint="eastAsia"/>
          <w:b/>
        </w:rPr>
        <w:t>對象：</w:t>
      </w:r>
      <w:r w:rsidRPr="00D0599D">
        <w:rPr>
          <w:rFonts w:ascii="標楷體" w:eastAsia="標楷體" w:hAnsi="標楷體" w:hint="eastAsia"/>
        </w:rPr>
        <w:t>全國各公私立社會教育機構、學校及其他公司團體。</w:t>
      </w:r>
    </w:p>
    <w:p w:rsidR="0068303E" w:rsidRPr="00D77C43" w:rsidRDefault="0068303E" w:rsidP="00D0599D">
      <w:pPr>
        <w:rPr>
          <w:rFonts w:ascii="標楷體" w:eastAsia="標楷體" w:hAnsi="標楷體"/>
        </w:rPr>
      </w:pPr>
    </w:p>
    <w:p w:rsidR="0068303E" w:rsidRPr="00D0599D" w:rsidRDefault="0068303E" w:rsidP="00D0599D">
      <w:pPr>
        <w:rPr>
          <w:rFonts w:ascii="標楷體" w:eastAsia="標楷體" w:hAnsi="標楷體"/>
        </w:rPr>
      </w:pPr>
      <w:r>
        <w:rPr>
          <w:rFonts w:ascii="標楷體" w:eastAsia="標楷體" w:hAnsi="標楷體" w:hint="eastAsia"/>
          <w:b/>
        </w:rPr>
        <w:t>四、</w:t>
      </w:r>
      <w:r w:rsidRPr="00D0599D">
        <w:rPr>
          <w:rFonts w:ascii="標楷體" w:eastAsia="標楷體" w:hAnsi="標楷體" w:hint="eastAsia"/>
          <w:b/>
        </w:rPr>
        <w:t>實施方式</w:t>
      </w:r>
      <w:r w:rsidRPr="00D0599D">
        <w:rPr>
          <w:rFonts w:ascii="標楷體" w:eastAsia="標楷體" w:hAnsi="標楷體" w:hint="eastAsia"/>
        </w:rPr>
        <w:t>：</w:t>
      </w:r>
    </w:p>
    <w:p w:rsidR="0068303E" w:rsidRPr="00D77C43" w:rsidRDefault="0068303E" w:rsidP="00D0599D">
      <w:pPr>
        <w:numPr>
          <w:ilvl w:val="0"/>
          <w:numId w:val="12"/>
        </w:numPr>
        <w:rPr>
          <w:rFonts w:ascii="標楷體" w:eastAsia="標楷體" w:hAnsi="標楷體"/>
        </w:rPr>
      </w:pPr>
      <w:r>
        <w:rPr>
          <w:rFonts w:ascii="標楷體" w:eastAsia="標楷體" w:hAnsi="標楷體" w:hint="eastAsia"/>
        </w:rPr>
        <w:t>由</w:t>
      </w:r>
      <w:r w:rsidRPr="00D77C43">
        <w:rPr>
          <w:rFonts w:ascii="標楷體" w:eastAsia="標楷體" w:hAnsi="標楷體" w:hint="eastAsia"/>
        </w:rPr>
        <w:t>借展單位向本館提出申請。每項特展外借展期以</w:t>
      </w:r>
      <w:r>
        <w:rPr>
          <w:rFonts w:ascii="標楷體" w:eastAsia="標楷體" w:hAnsi="標楷體"/>
        </w:rPr>
        <w:t>4</w:t>
      </w:r>
      <w:r w:rsidRPr="00D77C43">
        <w:rPr>
          <w:rFonts w:ascii="標楷體" w:eastAsia="標楷體" w:hAnsi="標楷體" w:hint="eastAsia"/>
        </w:rPr>
        <w:t>週到</w:t>
      </w:r>
      <w:r>
        <w:rPr>
          <w:rFonts w:ascii="標楷體" w:eastAsia="標楷體" w:hAnsi="標楷體"/>
        </w:rPr>
        <w:t>12</w:t>
      </w:r>
      <w:r w:rsidRPr="00D77C43">
        <w:rPr>
          <w:rFonts w:ascii="標楷體" w:eastAsia="標楷體" w:hAnsi="標楷體" w:hint="eastAsia"/>
        </w:rPr>
        <w:t>週為原則，若同一檔特展有二個以上的單位欲借展，本館得依申請展出時間安排之。</w:t>
      </w:r>
    </w:p>
    <w:p w:rsidR="0068303E" w:rsidRPr="001C5902" w:rsidRDefault="0068303E" w:rsidP="00D0599D">
      <w:pPr>
        <w:numPr>
          <w:ilvl w:val="0"/>
          <w:numId w:val="12"/>
        </w:numPr>
        <w:rPr>
          <w:rFonts w:ascii="標楷體" w:eastAsia="標楷體" w:hAnsi="標楷體"/>
        </w:rPr>
      </w:pPr>
      <w:r w:rsidRPr="001C5902">
        <w:rPr>
          <w:rFonts w:ascii="標楷體" w:eastAsia="標楷體" w:hAnsi="標楷體" w:hint="eastAsia"/>
        </w:rPr>
        <w:t>特展於本館展出結束後，開始巡迴展覽，由本館派遣專人於開展前送至借展</w:t>
      </w:r>
      <w:r>
        <w:rPr>
          <w:rFonts w:ascii="標楷體" w:eastAsia="標楷體" w:hAnsi="標楷體" w:hint="eastAsia"/>
        </w:rPr>
        <w:t>單位並協助安裝，</w:t>
      </w:r>
      <w:r w:rsidRPr="001C5902">
        <w:rPr>
          <w:rFonts w:ascii="標楷體" w:eastAsia="標楷體" w:hAnsi="標楷體" w:hint="eastAsia"/>
        </w:rPr>
        <w:t>借展單位除提供場地外，並應負責展品之搬運等</w:t>
      </w:r>
      <w:r w:rsidRPr="001C5902">
        <w:rPr>
          <w:rFonts w:ascii="標楷體" w:eastAsia="標楷體" w:hAnsi="標楷體" w:hint="eastAsia"/>
          <w:color w:val="000000"/>
        </w:rPr>
        <w:t>相關費用。</w:t>
      </w:r>
    </w:p>
    <w:p w:rsidR="0068303E" w:rsidRPr="00D77C43" w:rsidRDefault="0068303E" w:rsidP="00D0599D">
      <w:pPr>
        <w:numPr>
          <w:ilvl w:val="0"/>
          <w:numId w:val="12"/>
        </w:numPr>
        <w:rPr>
          <w:rFonts w:ascii="標楷體" w:eastAsia="標楷體" w:hAnsi="標楷體"/>
        </w:rPr>
      </w:pPr>
      <w:r w:rsidRPr="00D77C43">
        <w:rPr>
          <w:rFonts w:ascii="標楷體" w:eastAsia="標楷體" w:hAnsi="標楷體" w:hint="eastAsia"/>
          <w:color w:val="000000"/>
        </w:rPr>
        <w:t>本館外借之特展，其規模（展示內容）可配合借展單位之需求，予以調整；若需調整者，應經雙方會商確定內容後，於特展外借申請表中敘明。</w:t>
      </w:r>
    </w:p>
    <w:p w:rsidR="0068303E" w:rsidRPr="00D77C43" w:rsidRDefault="0068303E" w:rsidP="00D0599D">
      <w:pPr>
        <w:rPr>
          <w:rFonts w:ascii="標楷體" w:eastAsia="標楷體" w:hAnsi="標楷體"/>
          <w:color w:val="000000"/>
        </w:rPr>
      </w:pPr>
    </w:p>
    <w:p w:rsidR="0068303E" w:rsidRPr="00744F53" w:rsidRDefault="0068303E" w:rsidP="00D0599D">
      <w:pPr>
        <w:rPr>
          <w:rFonts w:ascii="標楷體" w:eastAsia="標楷體" w:hAnsi="標楷體" w:cs="Helvetica"/>
          <w:b/>
          <w:color w:val="141823"/>
          <w:szCs w:val="24"/>
          <w:shd w:val="clear" w:color="auto" w:fill="FFFFFF"/>
        </w:rPr>
      </w:pPr>
      <w:r w:rsidRPr="00744F53">
        <w:rPr>
          <w:rFonts w:ascii="標楷體" w:eastAsia="標楷體" w:hAnsi="標楷體" w:cs="Helvetica" w:hint="eastAsia"/>
          <w:b/>
          <w:color w:val="141823"/>
          <w:szCs w:val="24"/>
          <w:shd w:val="clear" w:color="auto" w:fill="FFFFFF"/>
        </w:rPr>
        <w:t>五、申請流程：</w:t>
      </w:r>
    </w:p>
    <w:p w:rsidR="0068303E" w:rsidRPr="005D4764" w:rsidRDefault="0068303E" w:rsidP="00D0599D">
      <w:pPr>
        <w:pStyle w:val="ListParagraph"/>
        <w:numPr>
          <w:ilvl w:val="0"/>
          <w:numId w:val="15"/>
        </w:numPr>
        <w:ind w:leftChars="0"/>
        <w:rPr>
          <w:rFonts w:ascii="標楷體" w:eastAsia="標楷體" w:hAnsi="標楷體"/>
          <w:color w:val="000000"/>
          <w:shd w:val="pct15" w:color="auto" w:fill="FFFFFF"/>
        </w:rPr>
      </w:pPr>
      <w:r w:rsidRPr="00D77C43">
        <w:rPr>
          <w:rFonts w:ascii="標楷體" w:eastAsia="標楷體" w:hAnsi="標楷體" w:hint="eastAsia"/>
          <w:color w:val="000000"/>
        </w:rPr>
        <w:t>借展單位</w:t>
      </w:r>
      <w:r>
        <w:rPr>
          <w:rFonts w:ascii="標楷體" w:eastAsia="標楷體" w:hAnsi="標楷體" w:hint="eastAsia"/>
          <w:color w:val="000000"/>
        </w:rPr>
        <w:t>可先來電確認借展時間後，</w:t>
      </w:r>
      <w:r w:rsidRPr="00D77C43">
        <w:rPr>
          <w:rFonts w:ascii="標楷體" w:eastAsia="標楷體" w:hAnsi="標楷體" w:hint="eastAsia"/>
          <w:color w:val="000000"/>
        </w:rPr>
        <w:t>填寫展覽外借申請表（如附表），包含展出內容、展出時間、展出場地、配合之教育活動及宣傳方式、預期效益等，</w:t>
      </w:r>
      <w:r w:rsidRPr="00D77C43">
        <w:rPr>
          <w:rFonts w:ascii="標楷體" w:eastAsia="標楷體" w:hAnsi="標楷體" w:hint="eastAsia"/>
          <w:color w:val="000000"/>
          <w:szCs w:val="24"/>
        </w:rPr>
        <w:t>以</w:t>
      </w:r>
      <w:r w:rsidRPr="00D77C43">
        <w:rPr>
          <w:rFonts w:ascii="標楷體" w:eastAsia="標楷體" w:hAnsi="標楷體" w:hint="eastAsia"/>
          <w:szCs w:val="24"/>
        </w:rPr>
        <w:t>公函</w:t>
      </w:r>
      <w:r w:rsidRPr="00D77C43">
        <w:rPr>
          <w:rFonts w:ascii="標楷體" w:eastAsia="標楷體" w:hAnsi="標楷體" w:hint="eastAsia"/>
          <w:color w:val="000000"/>
          <w:szCs w:val="24"/>
        </w:rPr>
        <w:t>寄送</w:t>
      </w:r>
      <w:r w:rsidRPr="00D77C43">
        <w:rPr>
          <w:rFonts w:ascii="標楷體" w:eastAsia="標楷體" w:hAnsi="標楷體" w:hint="eastAsia"/>
          <w:color w:val="000000"/>
        </w:rPr>
        <w:t>回本館辦理。</w:t>
      </w:r>
    </w:p>
    <w:p w:rsidR="0068303E" w:rsidRPr="00D77C43" w:rsidRDefault="0068303E" w:rsidP="00D0599D">
      <w:pPr>
        <w:pStyle w:val="ListParagraph"/>
        <w:numPr>
          <w:ilvl w:val="0"/>
          <w:numId w:val="15"/>
        </w:numPr>
        <w:ind w:leftChars="0"/>
        <w:rPr>
          <w:rFonts w:ascii="標楷體" w:eastAsia="標楷體" w:hAnsi="標楷體"/>
          <w:color w:val="000000"/>
        </w:rPr>
      </w:pPr>
      <w:r w:rsidRPr="00D77C43">
        <w:rPr>
          <w:rFonts w:ascii="標楷體" w:eastAsia="標楷體" w:hAnsi="標楷體" w:hint="eastAsia"/>
          <w:color w:val="000000"/>
        </w:rPr>
        <w:t>本館接獲申請後，由巡迴展負責人就農業推廣教育之效益、場地狀況、借展單位規劃之教育活動與行銷企劃等因素評估後，擬定巡迴展計劃並請館長核示。</w:t>
      </w:r>
    </w:p>
    <w:p w:rsidR="0068303E" w:rsidRDefault="0068303E" w:rsidP="00D0599D">
      <w:pPr>
        <w:pStyle w:val="ListParagraph"/>
        <w:numPr>
          <w:ilvl w:val="0"/>
          <w:numId w:val="15"/>
        </w:numPr>
        <w:ind w:leftChars="0"/>
        <w:rPr>
          <w:rFonts w:ascii="標楷體" w:eastAsia="標楷體" w:hAnsi="標楷體"/>
          <w:color w:val="000000"/>
        </w:rPr>
      </w:pPr>
      <w:r w:rsidRPr="00D77C43">
        <w:rPr>
          <w:rFonts w:ascii="標楷體" w:eastAsia="標楷體" w:hAnsi="標楷體" w:hint="eastAsia"/>
          <w:color w:val="000000"/>
        </w:rPr>
        <w:t>本館同意借展申請後，借展單位與本館另訂立合作協議書</w:t>
      </w:r>
      <w:r>
        <w:rPr>
          <w:rFonts w:ascii="標楷體" w:eastAsia="標楷體" w:hAnsi="標楷體" w:hint="eastAsia"/>
          <w:color w:val="000000"/>
        </w:rPr>
        <w:t>（附件</w:t>
      </w:r>
      <w:r>
        <w:rPr>
          <w:rFonts w:ascii="標楷體" w:eastAsia="標楷體" w:hAnsi="標楷體"/>
          <w:color w:val="000000"/>
        </w:rPr>
        <w:t>2</w:t>
      </w:r>
      <w:r w:rsidRPr="00D77C43">
        <w:rPr>
          <w:rFonts w:ascii="標楷體" w:eastAsia="標楷體" w:hAnsi="標楷體" w:hint="eastAsia"/>
          <w:color w:val="000000"/>
        </w:rPr>
        <w:t>）以規範雙方之權利義務。</w:t>
      </w:r>
    </w:p>
    <w:p w:rsidR="0068303E" w:rsidRPr="00D77C43" w:rsidRDefault="0068303E" w:rsidP="00E53A21">
      <w:pPr>
        <w:pStyle w:val="ListParagraph"/>
        <w:numPr>
          <w:ilvl w:val="0"/>
          <w:numId w:val="15"/>
        </w:numPr>
        <w:ind w:leftChars="0"/>
        <w:rPr>
          <w:rFonts w:ascii="標楷體" w:eastAsia="標楷體" w:hAnsi="標楷體"/>
          <w:color w:val="000000"/>
        </w:rPr>
      </w:pPr>
      <w:r w:rsidRPr="00E53A21">
        <w:rPr>
          <w:rFonts w:ascii="標楷體" w:eastAsia="標楷體" w:hAnsi="標楷體" w:hint="eastAsia"/>
          <w:color w:val="000000"/>
        </w:rPr>
        <w:t>本巡迴展自即日起至本</w:t>
      </w:r>
      <w:r w:rsidRPr="00E53A21">
        <w:rPr>
          <w:rFonts w:ascii="標楷體" w:eastAsia="標楷體" w:hAnsi="標楷體"/>
          <w:color w:val="000000"/>
        </w:rPr>
        <w:t>(103)</w:t>
      </w:r>
      <w:r w:rsidRPr="00E53A21">
        <w:rPr>
          <w:rFonts w:ascii="標楷體" w:eastAsia="標楷體" w:hAnsi="標楷體" w:hint="eastAsia"/>
          <w:color w:val="000000"/>
        </w:rPr>
        <w:t>年</w:t>
      </w:r>
      <w:r w:rsidRPr="00E53A21">
        <w:rPr>
          <w:rFonts w:ascii="標楷體" w:eastAsia="標楷體" w:hAnsi="標楷體"/>
          <w:color w:val="000000"/>
        </w:rPr>
        <w:t>11</w:t>
      </w:r>
      <w:r w:rsidRPr="00E53A21">
        <w:rPr>
          <w:rFonts w:ascii="標楷體" w:eastAsia="標楷體" w:hAnsi="標楷體" w:hint="eastAsia"/>
          <w:color w:val="000000"/>
        </w:rPr>
        <w:t>月</w:t>
      </w:r>
      <w:r w:rsidRPr="00E53A21">
        <w:rPr>
          <w:rFonts w:ascii="標楷體" w:eastAsia="標楷體" w:hAnsi="標楷體"/>
          <w:color w:val="000000"/>
        </w:rPr>
        <w:t>28</w:t>
      </w:r>
      <w:r w:rsidRPr="00E53A21">
        <w:rPr>
          <w:rFonts w:ascii="標楷體" w:eastAsia="標楷體" w:hAnsi="標楷體" w:hint="eastAsia"/>
          <w:color w:val="000000"/>
        </w:rPr>
        <w:t>日受理申請，歡迎踴躍提出申請，</w:t>
      </w:r>
      <w:r>
        <w:rPr>
          <w:rFonts w:ascii="標楷體" w:eastAsia="標楷體" w:hAnsi="標楷體" w:hint="eastAsia"/>
          <w:color w:val="000000"/>
        </w:rPr>
        <w:t>並請</w:t>
      </w:r>
      <w:r w:rsidRPr="00E53A21">
        <w:rPr>
          <w:rFonts w:ascii="標楷體" w:eastAsia="標楷體" w:hAnsi="標楷體" w:hint="eastAsia"/>
          <w:color w:val="000000"/>
        </w:rPr>
        <w:t>查照轉知。</w:t>
      </w:r>
    </w:p>
    <w:p w:rsidR="0068303E" w:rsidRDefault="0068303E" w:rsidP="00D0599D">
      <w:pPr>
        <w:rPr>
          <w:rFonts w:ascii="標楷體" w:eastAsia="標楷體" w:hAnsi="標楷體"/>
          <w:b/>
          <w:color w:val="000000"/>
        </w:rPr>
      </w:pPr>
    </w:p>
    <w:p w:rsidR="0068303E" w:rsidRPr="00D0599D" w:rsidRDefault="0068303E" w:rsidP="00D0599D">
      <w:pPr>
        <w:rPr>
          <w:rFonts w:ascii="標楷體" w:eastAsia="標楷體" w:hAnsi="標楷體"/>
          <w:b/>
          <w:color w:val="000000"/>
        </w:rPr>
      </w:pPr>
      <w:r w:rsidRPr="00D0599D">
        <w:rPr>
          <w:rFonts w:ascii="標楷體" w:eastAsia="標楷體" w:hAnsi="標楷體" w:hint="eastAsia"/>
          <w:b/>
          <w:color w:val="000000"/>
        </w:rPr>
        <w:t>六、經費：</w:t>
      </w:r>
    </w:p>
    <w:p w:rsidR="0068303E" w:rsidRPr="00437EC7" w:rsidRDefault="0068303E" w:rsidP="00D0599D">
      <w:pPr>
        <w:numPr>
          <w:ilvl w:val="0"/>
          <w:numId w:val="16"/>
        </w:numPr>
        <w:rPr>
          <w:rFonts w:ascii="標楷體" w:eastAsia="標楷體" w:hAnsi="標楷體"/>
          <w:color w:val="000000"/>
        </w:rPr>
      </w:pPr>
      <w:r w:rsidRPr="00437EC7">
        <w:rPr>
          <w:rFonts w:ascii="標楷體" w:eastAsia="標楷體" w:hAnsi="標楷體" w:hint="eastAsia"/>
          <w:color w:val="000000"/>
        </w:rPr>
        <w:t>本館負責展品製作及借出展品功能、狀態均為正常（附件</w:t>
      </w:r>
      <w:r w:rsidRPr="00437EC7">
        <w:rPr>
          <w:rFonts w:ascii="標楷體" w:eastAsia="標楷體" w:hAnsi="標楷體"/>
          <w:color w:val="000000"/>
        </w:rPr>
        <w:t>3</w:t>
      </w:r>
      <w:r w:rsidRPr="00437EC7">
        <w:rPr>
          <w:rFonts w:ascii="標楷體" w:eastAsia="標楷體" w:hAnsi="標楷體" w:hint="eastAsia"/>
          <w:color w:val="000000"/>
        </w:rPr>
        <w:t>）。借展單位除負責場地佈置、運費、當地之宣傳及展出期間維護及耗材費用外，如需本館協助展品及其它科教活動之支援時，相關人員之差旅費應由借展單位負責。</w:t>
      </w:r>
    </w:p>
    <w:p w:rsidR="0068303E" w:rsidRPr="00437EC7" w:rsidRDefault="0068303E" w:rsidP="00D0599D">
      <w:pPr>
        <w:numPr>
          <w:ilvl w:val="0"/>
          <w:numId w:val="16"/>
        </w:numPr>
        <w:rPr>
          <w:rFonts w:ascii="標楷體" w:eastAsia="標楷體" w:hAnsi="標楷體"/>
          <w:color w:val="000000"/>
          <w:szCs w:val="24"/>
        </w:rPr>
      </w:pPr>
      <w:r w:rsidRPr="00437EC7">
        <w:rPr>
          <w:rFonts w:ascii="標楷體" w:eastAsia="標楷體" w:hAnsi="標楷體" w:cs="標楷體" w:hint="eastAsia"/>
          <w:szCs w:val="24"/>
          <w:lang w:val="zh-TW"/>
        </w:rPr>
        <w:t>因展覽活動所需其他費用（如場地看管臨時人員費用、便當、相關配合活動教師鐘點費</w:t>
      </w:r>
      <w:r w:rsidRPr="00437EC7">
        <w:rPr>
          <w:rFonts w:ascii="標楷體" w:eastAsia="標楷體" w:hAnsi="標楷體" w:cs="標楷體" w:hint="eastAsia"/>
          <w:color w:val="000000"/>
          <w:kern w:val="0"/>
          <w:szCs w:val="24"/>
          <w:lang w:val="zh-TW"/>
        </w:rPr>
        <w:t>等），均由申請單位自行負責。</w:t>
      </w:r>
    </w:p>
    <w:p w:rsidR="0068303E" w:rsidRPr="00437EC7" w:rsidRDefault="0068303E" w:rsidP="00D0599D">
      <w:pPr>
        <w:numPr>
          <w:ilvl w:val="0"/>
          <w:numId w:val="16"/>
        </w:numPr>
        <w:rPr>
          <w:rFonts w:ascii="標楷體" w:eastAsia="標楷體" w:hAnsi="標楷體"/>
          <w:color w:val="000000"/>
        </w:rPr>
      </w:pPr>
      <w:r w:rsidRPr="00437EC7">
        <w:rPr>
          <w:rFonts w:ascii="標楷體" w:eastAsia="標楷體" w:hAnsi="標楷體" w:hint="eastAsia"/>
          <w:color w:val="000000"/>
        </w:rPr>
        <w:t>若借展單位係辦理收費性質特展，應事先經本館同意，並與本館另於合作協議書規範有關收費部份之權責。</w:t>
      </w:r>
    </w:p>
    <w:p w:rsidR="0068303E" w:rsidRPr="00D77C43" w:rsidRDefault="0068303E" w:rsidP="00D0599D">
      <w:pPr>
        <w:rPr>
          <w:rFonts w:ascii="標楷體" w:eastAsia="標楷體" w:hAnsi="標楷體"/>
          <w:color w:val="000000"/>
        </w:rPr>
      </w:pPr>
    </w:p>
    <w:p w:rsidR="0068303E" w:rsidRPr="00D0599D" w:rsidRDefault="0068303E" w:rsidP="00D0599D">
      <w:pPr>
        <w:rPr>
          <w:rFonts w:ascii="標楷體" w:eastAsia="標楷體" w:hAnsi="標楷體"/>
          <w:b/>
          <w:color w:val="000000"/>
        </w:rPr>
      </w:pPr>
      <w:r w:rsidRPr="00D0599D">
        <w:rPr>
          <w:rFonts w:ascii="標楷體" w:eastAsia="標楷體" w:hAnsi="標楷體" w:cs="Helvetica" w:hint="eastAsia"/>
          <w:b/>
          <w:color w:val="141823"/>
        </w:rPr>
        <w:t>七、</w:t>
      </w:r>
      <w:r w:rsidRPr="00D0599D">
        <w:rPr>
          <w:rFonts w:ascii="標楷體" w:eastAsia="標楷體" w:hAnsi="標楷體" w:hint="eastAsia"/>
          <w:b/>
          <w:color w:val="000000"/>
        </w:rPr>
        <w:t>其他注意事項：</w:t>
      </w:r>
    </w:p>
    <w:p w:rsidR="0068303E" w:rsidRPr="00D77C43" w:rsidRDefault="0068303E" w:rsidP="00D0599D">
      <w:pPr>
        <w:numPr>
          <w:ilvl w:val="0"/>
          <w:numId w:val="17"/>
        </w:numPr>
        <w:rPr>
          <w:rFonts w:ascii="標楷體" w:eastAsia="標楷體" w:hAnsi="標楷體"/>
          <w:color w:val="000000"/>
        </w:rPr>
      </w:pPr>
      <w:r w:rsidRPr="00D77C43">
        <w:rPr>
          <w:rFonts w:ascii="標楷體" w:eastAsia="標楷體" w:hAnsi="標楷體" w:hint="eastAsia"/>
          <w:color w:val="000000"/>
        </w:rPr>
        <w:t>展品移交借展單位時及巡迴展結束後均由借展單位與本館人員會同逐一清點。如有短少或損壞，由借展單位依雙方合作協議書規定賠償。</w:t>
      </w:r>
    </w:p>
    <w:p w:rsidR="0068303E" w:rsidRPr="00D77C43" w:rsidRDefault="0068303E" w:rsidP="00D0599D">
      <w:pPr>
        <w:numPr>
          <w:ilvl w:val="0"/>
          <w:numId w:val="17"/>
        </w:numPr>
        <w:rPr>
          <w:rFonts w:ascii="標楷體" w:eastAsia="標楷體" w:hAnsi="標楷體"/>
          <w:color w:val="000000"/>
        </w:rPr>
      </w:pPr>
      <w:r w:rsidRPr="00D77C43">
        <w:rPr>
          <w:rFonts w:ascii="標楷體" w:eastAsia="標楷體" w:hAnsi="標楷體" w:hint="eastAsia"/>
          <w:color w:val="000000"/>
        </w:rPr>
        <w:t>為擴大宣傳、發揮農業推廣教育功能，借展單位得使用本館提供之影像或海報進行行銷活動，其使用方式依雙方合作協議書之規定。</w:t>
      </w:r>
    </w:p>
    <w:p w:rsidR="0068303E" w:rsidRPr="00D77C43" w:rsidRDefault="0068303E" w:rsidP="00D0599D">
      <w:pPr>
        <w:numPr>
          <w:ilvl w:val="0"/>
          <w:numId w:val="17"/>
        </w:numPr>
        <w:rPr>
          <w:rFonts w:ascii="標楷體" w:eastAsia="標楷體" w:hAnsi="標楷體"/>
          <w:color w:val="000000"/>
        </w:rPr>
      </w:pPr>
      <w:r w:rsidRPr="00D77C43">
        <w:rPr>
          <w:rFonts w:ascii="標楷體" w:eastAsia="標楷體" w:hAnsi="標楷體" w:hint="eastAsia"/>
          <w:color w:val="000000"/>
        </w:rPr>
        <w:t>借展單位應於展出場地及宣傳資料上明白標示指導單位、主辦單位、協辦單位、補助單位名稱等文字。</w:t>
      </w:r>
    </w:p>
    <w:p w:rsidR="0068303E" w:rsidRPr="005744EA" w:rsidRDefault="0068303E" w:rsidP="00D0599D">
      <w:pPr>
        <w:numPr>
          <w:ilvl w:val="0"/>
          <w:numId w:val="17"/>
        </w:numPr>
        <w:rPr>
          <w:rFonts w:ascii="標楷體" w:eastAsia="標楷體" w:hAnsi="標楷體" w:cs="Helvetica"/>
          <w:color w:val="141823"/>
          <w:szCs w:val="24"/>
          <w:shd w:val="clear" w:color="auto" w:fill="FFFFFF"/>
        </w:rPr>
      </w:pPr>
      <w:r w:rsidRPr="00744F53">
        <w:rPr>
          <w:rFonts w:ascii="標楷體" w:eastAsia="標楷體" w:hAnsi="標楷體" w:hint="eastAsia"/>
          <w:color w:val="000000"/>
        </w:rPr>
        <w:t>借展單位須於展出結束後提供本館參觀人數、觀眾反應、宣傳活動及媒體報導等資料。</w:t>
      </w:r>
    </w:p>
    <w:p w:rsidR="0068303E" w:rsidRPr="00744F53" w:rsidRDefault="0068303E" w:rsidP="005744EA">
      <w:pPr>
        <w:ind w:left="480"/>
        <w:rPr>
          <w:rFonts w:ascii="標楷體" w:eastAsia="標楷體" w:hAnsi="標楷體" w:cs="Helvetica"/>
          <w:color w:val="141823"/>
          <w:szCs w:val="24"/>
          <w:shd w:val="clear" w:color="auto" w:fill="FFFFFF"/>
        </w:rPr>
      </w:pPr>
      <w:r w:rsidRPr="00744F53">
        <w:rPr>
          <w:rFonts w:ascii="標楷體" w:eastAsia="標楷體" w:hAnsi="標楷體" w:hint="eastAsia"/>
          <w:color w:val="000000"/>
        </w:rPr>
        <w:t>其他未盡事宜依合作協議書之規定或由雙方本於誠信互惠原則，視實際狀況協商後，另以書面訂定。</w:t>
      </w:r>
    </w:p>
    <w:p w:rsidR="0068303E" w:rsidRPr="00D77C43" w:rsidRDefault="0068303E" w:rsidP="00D0599D">
      <w:pPr>
        <w:rPr>
          <w:rFonts w:ascii="標楷體" w:eastAsia="標楷體" w:hAnsi="標楷體" w:cs="Helvetica"/>
          <w:color w:val="141823"/>
          <w:szCs w:val="24"/>
          <w:shd w:val="clear" w:color="auto" w:fill="FFFFFF"/>
        </w:rPr>
      </w:pPr>
    </w:p>
    <w:p w:rsidR="0068303E" w:rsidRPr="00D77C43" w:rsidRDefault="0068303E" w:rsidP="00744F53">
      <w:pPr>
        <w:ind w:left="1200" w:hangingChars="500" w:hanging="1200"/>
        <w:rPr>
          <w:rFonts w:ascii="標楷體" w:eastAsia="標楷體" w:hAnsi="標楷體" w:cs="Helvetica"/>
          <w:color w:val="141823"/>
          <w:szCs w:val="24"/>
          <w:shd w:val="clear" w:color="auto" w:fill="FFFFFF"/>
        </w:rPr>
      </w:pPr>
      <w:r w:rsidRPr="00D77C43">
        <w:rPr>
          <w:rFonts w:ascii="標楷體" w:eastAsia="標楷體" w:hAnsi="標楷體" w:cs="Helvetica" w:hint="eastAsia"/>
          <w:color w:val="141823"/>
          <w:szCs w:val="24"/>
          <w:shd w:val="clear" w:color="auto" w:fill="FFFFFF"/>
        </w:rPr>
        <w:t>指導單位：行政院科技部科教發展及國際合作司、國立臺灣大學生物資源暨農學院</w:t>
      </w:r>
    </w:p>
    <w:p w:rsidR="0068303E" w:rsidRPr="00D77C43" w:rsidRDefault="0068303E" w:rsidP="00744F53">
      <w:pPr>
        <w:ind w:left="1200" w:hangingChars="500" w:hanging="1200"/>
        <w:rPr>
          <w:rFonts w:ascii="標楷體" w:eastAsia="標楷體" w:hAnsi="標楷體" w:cs="Helvetica"/>
          <w:color w:val="141823"/>
          <w:szCs w:val="24"/>
          <w:shd w:val="clear" w:color="auto" w:fill="FFFFFF"/>
        </w:rPr>
      </w:pPr>
      <w:r w:rsidRPr="00D77C43">
        <w:rPr>
          <w:rFonts w:ascii="標楷體" w:eastAsia="標楷體" w:hAnsi="標楷體" w:cs="Helvetica" w:hint="eastAsia"/>
          <w:color w:val="141823"/>
          <w:szCs w:val="24"/>
          <w:shd w:val="clear" w:color="auto" w:fill="FFFFFF"/>
        </w:rPr>
        <w:t>主辦單位：國立臺灣大學農業陳列館、國立臺灣大學生物產業傳播暨發展學系、國立臺灣大學圖書資訊學系</w:t>
      </w:r>
    </w:p>
    <w:p w:rsidR="0068303E" w:rsidRPr="00D77C43" w:rsidRDefault="0068303E" w:rsidP="00744F53">
      <w:pPr>
        <w:ind w:left="1200" w:hangingChars="500" w:hanging="1200"/>
        <w:rPr>
          <w:rFonts w:ascii="標楷體" w:eastAsia="標楷體" w:hAnsi="標楷體" w:cs="Helvetica"/>
          <w:color w:val="141823"/>
          <w:szCs w:val="24"/>
          <w:shd w:val="clear" w:color="auto" w:fill="FFFFFF"/>
        </w:rPr>
      </w:pPr>
      <w:r w:rsidRPr="00D77C43">
        <w:rPr>
          <w:rFonts w:ascii="標楷體" w:eastAsia="標楷體" w:hAnsi="標楷體" w:cs="Helvetica" w:hint="eastAsia"/>
          <w:color w:val="141823"/>
          <w:szCs w:val="24"/>
          <w:shd w:val="clear" w:color="auto" w:fill="FFFFFF"/>
        </w:rPr>
        <w:t>協辦單位：行政院農業委員會農糧署、國立臺灣博物館、國立臺灣大學農業推廣委員會</w:t>
      </w:r>
    </w:p>
    <w:p w:rsidR="0068303E" w:rsidRPr="00094D2A" w:rsidRDefault="0068303E" w:rsidP="00744F53">
      <w:pPr>
        <w:ind w:left="1200" w:hangingChars="500" w:hanging="1200"/>
        <w:rPr>
          <w:rFonts w:ascii="標楷體" w:eastAsia="標楷體" w:hAnsi="標楷體" w:cs="Helvetica"/>
          <w:color w:val="141823"/>
          <w:szCs w:val="24"/>
        </w:rPr>
      </w:pPr>
      <w:r w:rsidRPr="00094D2A">
        <w:rPr>
          <w:rFonts w:ascii="標楷體" w:eastAsia="標楷體" w:hAnsi="標楷體" w:cs="Helvetica" w:hint="eastAsia"/>
          <w:color w:val="141823"/>
          <w:szCs w:val="24"/>
        </w:rPr>
        <w:t>計劃名稱：生命關懷之旅</w:t>
      </w:r>
      <w:r w:rsidRPr="00094D2A">
        <w:rPr>
          <w:rFonts w:ascii="標楷體" w:eastAsia="標楷體" w:hAnsi="標楷體" w:cs="Helvetica"/>
          <w:color w:val="141823"/>
          <w:szCs w:val="24"/>
        </w:rPr>
        <w:t xml:space="preserve">~ </w:t>
      </w:r>
      <w:r w:rsidRPr="00094D2A">
        <w:rPr>
          <w:rFonts w:ascii="標楷體" w:eastAsia="標楷體" w:hAnsi="標楷體" w:cs="Helvetica" w:hint="eastAsia"/>
          <w:color w:val="141823"/>
          <w:szCs w:val="24"/>
        </w:rPr>
        <w:t>糧食的危機與安全（計畫編號：</w:t>
      </w:r>
      <w:r w:rsidRPr="00094D2A">
        <w:rPr>
          <w:rFonts w:ascii="標楷體" w:eastAsia="標楷體" w:hAnsi="標楷體" w:cs="Arial"/>
          <w:spacing w:val="30"/>
          <w:szCs w:val="24"/>
        </w:rPr>
        <w:t>102-2515-S-002-008</w:t>
      </w:r>
      <w:r w:rsidRPr="00094D2A">
        <w:rPr>
          <w:rFonts w:ascii="標楷體" w:eastAsia="標楷體" w:hAnsi="標楷體" w:cs="Helvetica" w:hint="eastAsia"/>
          <w:color w:val="141823"/>
          <w:szCs w:val="24"/>
        </w:rPr>
        <w:t>）</w:t>
      </w:r>
    </w:p>
    <w:p w:rsidR="0068303E" w:rsidRPr="00D77C43" w:rsidRDefault="0068303E" w:rsidP="00744F53">
      <w:pPr>
        <w:ind w:left="1200" w:hangingChars="500" w:hanging="1200"/>
        <w:rPr>
          <w:rFonts w:ascii="標楷體" w:eastAsia="標楷體" w:hAnsi="標楷體" w:cs="Helvetica"/>
          <w:color w:val="141823"/>
          <w:szCs w:val="24"/>
          <w:shd w:val="clear" w:color="auto" w:fill="FFFFFF"/>
        </w:rPr>
      </w:pPr>
      <w:r w:rsidRPr="00D77C43">
        <w:rPr>
          <w:rFonts w:ascii="標楷體" w:eastAsia="標楷體" w:hAnsi="標楷體" w:cs="Helvetica" w:hint="eastAsia"/>
          <w:color w:val="141823"/>
          <w:szCs w:val="24"/>
          <w:shd w:val="clear" w:color="auto" w:fill="FFFFFF"/>
        </w:rPr>
        <w:t>補助單位：</w:t>
      </w:r>
      <w:r>
        <w:rPr>
          <w:rFonts w:ascii="標楷體" w:eastAsia="標楷體" w:hAnsi="標楷體" w:cs="Helvetica" w:hint="eastAsia"/>
          <w:color w:val="141823"/>
          <w:szCs w:val="24"/>
          <w:shd w:val="clear" w:color="auto" w:fill="FFFFFF"/>
        </w:rPr>
        <w:t>科</w:t>
      </w:r>
      <w:r w:rsidRPr="00D77C43">
        <w:rPr>
          <w:rFonts w:ascii="標楷體" w:eastAsia="標楷體" w:hAnsi="標楷體" w:cs="Helvetica" w:hint="eastAsia"/>
          <w:color w:val="141823"/>
          <w:szCs w:val="24"/>
          <w:shd w:val="clear" w:color="auto" w:fill="FFFFFF"/>
        </w:rPr>
        <w:t>技部科教發展及國際合作司</w:t>
      </w:r>
    </w:p>
    <w:p w:rsidR="0068303E" w:rsidRPr="00D77C43" w:rsidRDefault="0068303E" w:rsidP="00D0599D">
      <w:pPr>
        <w:rPr>
          <w:rFonts w:ascii="標楷體" w:eastAsia="標楷體" w:hAnsi="標楷體" w:cs="Helvetica"/>
          <w:color w:val="141823"/>
          <w:szCs w:val="24"/>
        </w:rPr>
      </w:pPr>
      <w:r w:rsidRPr="00D77C43">
        <w:rPr>
          <w:rFonts w:ascii="標楷體" w:eastAsia="標楷體" w:hAnsi="標楷體" w:cs="Helvetica" w:hint="eastAsia"/>
          <w:color w:val="141823"/>
          <w:szCs w:val="24"/>
        </w:rPr>
        <w:t>展覽資訊平台：</w:t>
      </w:r>
    </w:p>
    <w:p w:rsidR="0068303E" w:rsidRPr="00D77C43" w:rsidRDefault="0068303E" w:rsidP="00D0599D">
      <w:pPr>
        <w:pStyle w:val="NormalWeb"/>
        <w:shd w:val="clear" w:color="auto" w:fill="FFFFFF"/>
        <w:spacing w:before="0" w:beforeAutospacing="0" w:after="0" w:afterAutospacing="0"/>
        <w:rPr>
          <w:rFonts w:ascii="標楷體" w:eastAsia="標楷體" w:hAnsi="標楷體" w:cs="Helvetica"/>
          <w:color w:val="141823"/>
        </w:rPr>
      </w:pPr>
      <w:r w:rsidRPr="00D77C43">
        <w:rPr>
          <w:rFonts w:ascii="標楷體" w:eastAsia="標楷體" w:hAnsi="標楷體" w:cs="Helvetica"/>
          <w:color w:val="141823"/>
        </w:rPr>
        <w:t>2014</w:t>
      </w:r>
      <w:r w:rsidRPr="00D77C43">
        <w:rPr>
          <w:rFonts w:ascii="標楷體" w:eastAsia="標楷體" w:hAnsi="標楷體" w:cs="Helvetica" w:hint="eastAsia"/>
          <w:color w:val="141823"/>
        </w:rPr>
        <w:t>食糧</w:t>
      </w:r>
      <w:r w:rsidRPr="00D77C43">
        <w:rPr>
          <w:rFonts w:ascii="標楷體" w:eastAsia="標楷體" w:hAnsi="標楷體" w:cs="細明體" w:hint="eastAsia"/>
          <w:color w:val="141823"/>
        </w:rPr>
        <w:t>╳</w:t>
      </w:r>
      <w:r w:rsidRPr="00D77C43">
        <w:rPr>
          <w:rFonts w:ascii="標楷體" w:eastAsia="標楷體" w:hAnsi="標楷體" w:cs="Helvetica" w:hint="eastAsia"/>
          <w:color w:val="141823"/>
        </w:rPr>
        <w:t>生產</w:t>
      </w:r>
      <w:r w:rsidRPr="00D77C43">
        <w:rPr>
          <w:rFonts w:ascii="標楷體" w:eastAsia="標楷體" w:hAnsi="標楷體" w:cs="細明體" w:hint="eastAsia"/>
          <w:color w:val="141823"/>
        </w:rPr>
        <w:t>╳</w:t>
      </w:r>
      <w:r w:rsidRPr="00D77C43">
        <w:rPr>
          <w:rFonts w:ascii="標楷體" w:eastAsia="標楷體" w:hAnsi="標楷體" w:cs="Helvetica" w:hint="eastAsia"/>
          <w:color w:val="141823"/>
        </w:rPr>
        <w:t>消費官方網站：</w:t>
      </w:r>
      <w:hyperlink r:id="rId7" w:tgtFrame="_blank" w:history="1">
        <w:r w:rsidRPr="00D77C43">
          <w:rPr>
            <w:rStyle w:val="Hyperlink"/>
            <w:rFonts w:ascii="標楷體" w:eastAsia="標楷體" w:hAnsi="標楷體" w:cs="Helvetica"/>
            <w:color w:val="3B5998"/>
          </w:rPr>
          <w:t>http://www.bicd.ntu.edu.tw/2014nscfood/</w:t>
        </w:r>
      </w:hyperlink>
    </w:p>
    <w:p w:rsidR="0068303E" w:rsidRPr="00D77C43" w:rsidRDefault="0068303E" w:rsidP="00D0599D">
      <w:pPr>
        <w:rPr>
          <w:rFonts w:ascii="標楷體" w:eastAsia="標楷體" w:hAnsi="標楷體" w:cs="Helvetica"/>
          <w:color w:val="141823"/>
          <w:szCs w:val="24"/>
          <w:shd w:val="clear" w:color="auto" w:fill="FFFFFF"/>
        </w:rPr>
      </w:pPr>
      <w:r w:rsidRPr="00D77C43">
        <w:rPr>
          <w:rFonts w:ascii="標楷體" w:eastAsia="標楷體" w:hAnsi="標楷體" w:cs="Helvetica"/>
          <w:color w:val="141823"/>
          <w:szCs w:val="24"/>
        </w:rPr>
        <w:t>2014</w:t>
      </w:r>
      <w:r w:rsidRPr="00D77C43">
        <w:rPr>
          <w:rFonts w:ascii="標楷體" w:eastAsia="標楷體" w:hAnsi="標楷體" w:cs="Helvetica" w:hint="eastAsia"/>
          <w:color w:val="141823"/>
          <w:szCs w:val="24"/>
        </w:rPr>
        <w:t>食糧</w:t>
      </w:r>
      <w:r w:rsidRPr="00D77C43">
        <w:rPr>
          <w:rFonts w:ascii="標楷體" w:eastAsia="標楷體" w:hAnsi="標楷體" w:cs="細明體" w:hint="eastAsia"/>
          <w:color w:val="141823"/>
          <w:szCs w:val="24"/>
        </w:rPr>
        <w:t>╳</w:t>
      </w:r>
      <w:r w:rsidRPr="00D77C43">
        <w:rPr>
          <w:rFonts w:ascii="標楷體" w:eastAsia="標楷體" w:hAnsi="標楷體" w:cs="Helvetica" w:hint="eastAsia"/>
          <w:color w:val="141823"/>
          <w:szCs w:val="24"/>
        </w:rPr>
        <w:t>生產</w:t>
      </w:r>
      <w:r w:rsidRPr="00D77C43">
        <w:rPr>
          <w:rFonts w:ascii="標楷體" w:eastAsia="標楷體" w:hAnsi="標楷體" w:cs="細明體" w:hint="eastAsia"/>
          <w:color w:val="141823"/>
          <w:szCs w:val="24"/>
        </w:rPr>
        <w:t>╳</w:t>
      </w:r>
      <w:r w:rsidRPr="00D77C43">
        <w:rPr>
          <w:rFonts w:ascii="標楷體" w:eastAsia="標楷體" w:hAnsi="標楷體" w:cs="Helvetica" w:hint="eastAsia"/>
          <w:color w:val="141823"/>
          <w:szCs w:val="24"/>
        </w:rPr>
        <w:t>消費</w:t>
      </w:r>
      <w:r w:rsidRPr="00D77C43">
        <w:rPr>
          <w:rFonts w:ascii="標楷體" w:eastAsia="標楷體" w:hAnsi="標楷體" w:cs="Helvetica"/>
          <w:color w:val="141823"/>
          <w:szCs w:val="24"/>
        </w:rPr>
        <w:t>FB</w:t>
      </w:r>
      <w:r w:rsidRPr="00D77C43">
        <w:rPr>
          <w:rFonts w:ascii="標楷體" w:eastAsia="標楷體" w:hAnsi="標楷體" w:cs="Helvetica" w:hint="eastAsia"/>
          <w:color w:val="141823"/>
          <w:szCs w:val="24"/>
        </w:rPr>
        <w:t>粉絲團：</w:t>
      </w:r>
      <w:hyperlink r:id="rId8" w:history="1">
        <w:r w:rsidRPr="00D77C43">
          <w:rPr>
            <w:rStyle w:val="Hyperlink"/>
            <w:rFonts w:ascii="標楷體" w:eastAsia="標楷體" w:hAnsi="標楷體" w:cs="Helvetica"/>
            <w:color w:val="3B5998"/>
            <w:szCs w:val="24"/>
          </w:rPr>
          <w:t>https://www.facebook.com/2014nscfood</w:t>
        </w:r>
      </w:hyperlink>
    </w:p>
    <w:p w:rsidR="0068303E" w:rsidRPr="00D77C43" w:rsidRDefault="0068303E" w:rsidP="00D0599D">
      <w:pPr>
        <w:rPr>
          <w:rFonts w:ascii="標楷體" w:eastAsia="標楷體" w:hAnsi="標楷體" w:cs="Helvetica"/>
          <w:color w:val="141823"/>
          <w:szCs w:val="24"/>
          <w:shd w:val="clear" w:color="auto" w:fill="FFFFFF"/>
        </w:rPr>
      </w:pPr>
    </w:p>
    <w:p w:rsidR="0068303E" w:rsidRPr="00D77C43" w:rsidRDefault="0068303E" w:rsidP="00D0599D">
      <w:pPr>
        <w:widowControl/>
        <w:rPr>
          <w:rFonts w:ascii="標楷體" w:eastAsia="標楷體" w:hAnsi="標楷體" w:cs="Helvetica"/>
          <w:color w:val="141823"/>
          <w:szCs w:val="24"/>
        </w:rPr>
      </w:pPr>
      <w:r>
        <w:rPr>
          <w:rFonts w:ascii="標楷體" w:eastAsia="標楷體" w:hAnsi="標楷體" w:cs="Helvetica" w:hint="eastAsia"/>
          <w:color w:val="141823"/>
          <w:szCs w:val="24"/>
        </w:rPr>
        <w:t>附件為</w:t>
      </w:r>
      <w:r w:rsidRPr="00D77C43">
        <w:rPr>
          <w:rFonts w:ascii="標楷體" w:eastAsia="標楷體" w:hAnsi="標楷體" w:cs="Helvetica" w:hint="eastAsia"/>
          <w:color w:val="141823"/>
          <w:szCs w:val="24"/>
        </w:rPr>
        <w:t>巡迴展</w:t>
      </w:r>
      <w:r>
        <w:rPr>
          <w:rFonts w:ascii="標楷體" w:eastAsia="標楷體" w:hAnsi="標楷體" w:cs="Helvetica" w:hint="eastAsia"/>
          <w:color w:val="141823"/>
          <w:szCs w:val="24"/>
        </w:rPr>
        <w:t>相關資料</w:t>
      </w:r>
      <w:r w:rsidRPr="00D77C43">
        <w:rPr>
          <w:rFonts w:ascii="標楷體" w:eastAsia="標楷體" w:hAnsi="標楷體" w:cs="Helvetica" w:hint="eastAsia"/>
          <w:color w:val="141823"/>
          <w:szCs w:val="24"/>
        </w:rPr>
        <w:t>，</w:t>
      </w:r>
      <w:r w:rsidRPr="00D77C43">
        <w:rPr>
          <w:rFonts w:ascii="標楷體" w:eastAsia="標楷體" w:hAnsi="標楷體" w:cs="Helvetica" w:hint="eastAsia"/>
          <w:color w:val="141823"/>
          <w:szCs w:val="24"/>
          <w:shd w:val="clear" w:color="auto" w:fill="FFFFFF"/>
        </w:rPr>
        <w:t>摯歡迎有興趣展之單位與本巡</w:t>
      </w:r>
      <w:r w:rsidRPr="00D77C43">
        <w:rPr>
          <w:rFonts w:ascii="標楷體" w:eastAsia="標楷體" w:hAnsi="標楷體" w:hint="eastAsia"/>
          <w:szCs w:val="24"/>
        </w:rPr>
        <w:t>迴展</w:t>
      </w:r>
      <w:r w:rsidRPr="00D77C43">
        <w:rPr>
          <w:rFonts w:ascii="標楷體" w:eastAsia="標楷體" w:hAnsi="標楷體" w:cs="Helvetica" w:hint="eastAsia"/>
          <w:color w:val="141823"/>
          <w:szCs w:val="24"/>
          <w:shd w:val="clear" w:color="auto" w:fill="FFFFFF"/>
        </w:rPr>
        <w:t>負責人黃</w:t>
      </w:r>
      <w:r>
        <w:rPr>
          <w:rFonts w:ascii="標楷體" w:eastAsia="標楷體" w:hAnsi="標楷體" w:cs="Helvetica" w:hint="eastAsia"/>
          <w:color w:val="141823"/>
          <w:szCs w:val="24"/>
          <w:shd w:val="clear" w:color="auto" w:fill="FFFFFF"/>
        </w:rPr>
        <w:t>文慧幹事</w:t>
      </w:r>
      <w:r w:rsidRPr="00D77C43">
        <w:rPr>
          <w:rFonts w:ascii="標楷體" w:eastAsia="標楷體" w:hAnsi="標楷體" w:cs="Helvetica" w:hint="eastAsia"/>
          <w:color w:val="141823"/>
          <w:szCs w:val="24"/>
          <w:shd w:val="clear" w:color="auto" w:fill="FFFFFF"/>
        </w:rPr>
        <w:t>聯繫。</w:t>
      </w:r>
    </w:p>
    <w:p w:rsidR="0068303E" w:rsidRPr="00D77C43" w:rsidRDefault="0068303E" w:rsidP="00D0599D">
      <w:pPr>
        <w:rPr>
          <w:rFonts w:ascii="標楷體" w:eastAsia="標楷體" w:hAnsi="標楷體" w:cs="Helvetica"/>
          <w:color w:val="141823"/>
          <w:szCs w:val="24"/>
          <w:shd w:val="clear" w:color="auto" w:fill="FFFFFF"/>
        </w:rPr>
      </w:pPr>
      <w:r>
        <w:rPr>
          <w:rFonts w:ascii="標楷體" w:eastAsia="標楷體" w:hAnsi="標楷體" w:cs="Helvetica" w:hint="eastAsia"/>
          <w:color w:val="141823"/>
          <w:szCs w:val="24"/>
          <w:shd w:val="clear" w:color="auto" w:fill="FFFFFF"/>
        </w:rPr>
        <w:t>電話：</w:t>
      </w:r>
      <w:r w:rsidRPr="00D77C43">
        <w:rPr>
          <w:rFonts w:ascii="標楷體" w:eastAsia="標楷體" w:hAnsi="標楷體" w:cs="Helvetica"/>
          <w:color w:val="141823"/>
          <w:szCs w:val="24"/>
          <w:shd w:val="clear" w:color="auto" w:fill="FFFFFF"/>
        </w:rPr>
        <w:t>(02)3366-3965</w:t>
      </w:r>
      <w:r>
        <w:rPr>
          <w:rFonts w:ascii="標楷體" w:eastAsia="標楷體" w:hAnsi="標楷體" w:cs="Helvetica" w:hint="eastAsia"/>
          <w:color w:val="141823"/>
          <w:szCs w:val="24"/>
          <w:shd w:val="clear" w:color="auto" w:fill="FFFFFF"/>
        </w:rPr>
        <w:t xml:space="preserve">　傳真：</w:t>
      </w:r>
      <w:r>
        <w:rPr>
          <w:rFonts w:ascii="標楷體" w:eastAsia="標楷體" w:hAnsi="標楷體" w:cs="Helvetica"/>
          <w:color w:val="141823"/>
          <w:szCs w:val="24"/>
          <w:shd w:val="clear" w:color="auto" w:fill="FFFFFF"/>
        </w:rPr>
        <w:t xml:space="preserve">(02)2362-7788  </w:t>
      </w:r>
      <w:r>
        <w:rPr>
          <w:rFonts w:ascii="標楷體" w:eastAsia="標楷體" w:hAnsi="標楷體" w:cs="Helvetica" w:hint="eastAsia"/>
          <w:color w:val="141823"/>
          <w:szCs w:val="24"/>
          <w:shd w:val="clear" w:color="auto" w:fill="FFFFFF"/>
        </w:rPr>
        <w:t>信箱：</w:t>
      </w:r>
      <w:r>
        <w:rPr>
          <w:rFonts w:ascii="標楷體" w:eastAsia="標楷體" w:hAnsi="標楷體" w:cs="Helvetica"/>
          <w:color w:val="141823"/>
          <w:szCs w:val="24"/>
          <w:shd w:val="clear" w:color="auto" w:fill="FFFFFF"/>
        </w:rPr>
        <w:t>wenhuihuang@ntu.edu.tw</w:t>
      </w:r>
    </w:p>
    <w:p w:rsidR="0068303E" w:rsidRDefault="0068303E" w:rsidP="00D0599D">
      <w:pPr>
        <w:spacing w:after="240"/>
        <w:jc w:val="center"/>
        <w:rPr>
          <w:rFonts w:ascii="標楷體" w:eastAsia="標楷體" w:hAnsi="標楷體"/>
          <w:b/>
          <w:sz w:val="48"/>
        </w:rPr>
        <w:sectPr w:rsidR="0068303E" w:rsidSect="00744F53">
          <w:pgSz w:w="11906" w:h="16838"/>
          <w:pgMar w:top="1440" w:right="1080" w:bottom="1440" w:left="1080" w:header="851" w:footer="992" w:gutter="0"/>
          <w:cols w:space="425"/>
          <w:docGrid w:type="lines" w:linePitch="360"/>
        </w:sectPr>
      </w:pPr>
    </w:p>
    <w:p w:rsidR="0068303E" w:rsidRPr="00D0599D" w:rsidRDefault="0068303E" w:rsidP="00D0599D">
      <w:pPr>
        <w:jc w:val="center"/>
        <w:rPr>
          <w:rFonts w:ascii="標楷體" w:eastAsia="標楷體" w:hAnsi="標楷體"/>
          <w:b/>
          <w:sz w:val="32"/>
        </w:rPr>
      </w:pPr>
      <w:r w:rsidRPr="00D0599D">
        <w:rPr>
          <w:rFonts w:ascii="標楷體" w:eastAsia="標楷體" w:hAnsi="標楷體" w:hint="eastAsia"/>
          <w:b/>
          <w:sz w:val="32"/>
        </w:rPr>
        <w:t>國立臺灣大學農業陳列館展覽外借申請表</w:t>
      </w:r>
    </w:p>
    <w:p w:rsidR="0068303E" w:rsidRPr="00D77C43" w:rsidRDefault="0068303E" w:rsidP="00D0599D">
      <w:pPr>
        <w:jc w:val="right"/>
        <w:rPr>
          <w:rFonts w:ascii="標楷體" w:eastAsia="標楷體" w:hAnsi="標楷體"/>
          <w:b/>
          <w:sz w:val="48"/>
        </w:rPr>
      </w:pPr>
      <w:r w:rsidRPr="00D77C43">
        <w:rPr>
          <w:rFonts w:ascii="標楷體" w:eastAsia="標楷體" w:hAnsi="標楷體" w:hint="eastAsia"/>
          <w:szCs w:val="24"/>
        </w:rPr>
        <w:t>案件編號</w:t>
      </w:r>
      <w:r>
        <w:rPr>
          <w:rFonts w:ascii="標楷體" w:eastAsia="標楷體" w:hAnsi="標楷體" w:hint="eastAsia"/>
          <w:szCs w:val="24"/>
        </w:rPr>
        <w:t>：</w:t>
      </w:r>
      <w:r>
        <w:rPr>
          <w:rFonts w:ascii="標楷體" w:eastAsia="標楷體" w:hAnsi="標楷體" w:hint="eastAsia"/>
          <w:color w:val="808080"/>
        </w:rPr>
        <w:t>（</w:t>
      </w:r>
      <w:r w:rsidRPr="00D0599D">
        <w:rPr>
          <w:rFonts w:ascii="標楷體" w:eastAsia="標楷體" w:hAnsi="標楷體" w:hint="eastAsia"/>
          <w:color w:val="808080"/>
          <w:szCs w:val="24"/>
        </w:rPr>
        <w:t>由農陳館填寫</w:t>
      </w:r>
      <w:r>
        <w:rPr>
          <w:rFonts w:ascii="標楷體" w:eastAsia="標楷體" w:hAnsi="標楷體" w:hint="eastAsia"/>
          <w:color w:val="808080"/>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820"/>
        <w:gridCol w:w="2113"/>
        <w:gridCol w:w="923"/>
        <w:gridCol w:w="1984"/>
        <w:gridCol w:w="912"/>
        <w:gridCol w:w="80"/>
        <w:gridCol w:w="2970"/>
      </w:tblGrid>
      <w:tr w:rsidR="0068303E" w:rsidRPr="009440F9" w:rsidTr="005744EA">
        <w:trPr>
          <w:trHeight w:val="978"/>
        </w:trPr>
        <w:tc>
          <w:tcPr>
            <w:tcW w:w="418" w:type="pct"/>
            <w:vAlign w:val="center"/>
          </w:tcPr>
          <w:p w:rsidR="0068303E" w:rsidRPr="009440F9" w:rsidRDefault="0068303E" w:rsidP="00D0599D">
            <w:pPr>
              <w:jc w:val="center"/>
              <w:rPr>
                <w:rFonts w:ascii="標楷體" w:eastAsia="標楷體" w:hAnsi="標楷體"/>
                <w:b/>
                <w:szCs w:val="24"/>
              </w:rPr>
            </w:pPr>
            <w:r w:rsidRPr="009440F9">
              <w:rPr>
                <w:rFonts w:ascii="標楷體" w:eastAsia="標楷體" w:hAnsi="標楷體" w:hint="eastAsia"/>
                <w:b/>
                <w:szCs w:val="24"/>
              </w:rPr>
              <w:t>借展</w:t>
            </w:r>
          </w:p>
          <w:p w:rsidR="0068303E" w:rsidRPr="009440F9" w:rsidRDefault="0068303E" w:rsidP="00D0599D">
            <w:pPr>
              <w:jc w:val="center"/>
              <w:rPr>
                <w:rFonts w:ascii="標楷體" w:eastAsia="標楷體" w:hAnsi="標楷體"/>
                <w:b/>
                <w:szCs w:val="24"/>
              </w:rPr>
            </w:pPr>
            <w:r w:rsidRPr="009440F9">
              <w:rPr>
                <w:rFonts w:ascii="標楷體" w:eastAsia="標楷體" w:hAnsi="標楷體" w:hint="eastAsia"/>
                <w:b/>
                <w:szCs w:val="24"/>
              </w:rPr>
              <w:t>名稱</w:t>
            </w:r>
          </w:p>
        </w:tc>
        <w:tc>
          <w:tcPr>
            <w:tcW w:w="2561" w:type="pct"/>
            <w:gridSpan w:val="3"/>
            <w:vAlign w:val="center"/>
          </w:tcPr>
          <w:p w:rsidR="0068303E" w:rsidRPr="009440F9" w:rsidRDefault="0068303E" w:rsidP="00D0599D">
            <w:pPr>
              <w:ind w:left="240" w:hangingChars="100" w:hanging="240"/>
              <w:rPr>
                <w:rFonts w:ascii="標楷體" w:eastAsia="標楷體" w:hAnsi="標楷體"/>
                <w:szCs w:val="24"/>
              </w:rPr>
            </w:pPr>
            <w:r w:rsidRPr="009440F9">
              <w:rPr>
                <w:rFonts w:ascii="標楷體" w:eastAsia="標楷體" w:hAnsi="標楷體" w:hint="eastAsia"/>
                <w:szCs w:val="24"/>
              </w:rPr>
              <w:t>□食光穗道─打開食糧的魔法世界</w:t>
            </w:r>
          </w:p>
          <w:p w:rsidR="0068303E" w:rsidRPr="009440F9" w:rsidRDefault="0068303E" w:rsidP="00D0599D">
            <w:pPr>
              <w:rPr>
                <w:rFonts w:ascii="標楷體" w:eastAsia="標楷體" w:hAnsi="標楷體"/>
                <w:szCs w:val="24"/>
              </w:rPr>
            </w:pPr>
            <w:r w:rsidRPr="009440F9">
              <w:rPr>
                <w:rFonts w:ascii="標楷體" w:eastAsia="標楷體" w:hAnsi="標楷體" w:hint="eastAsia"/>
                <w:szCs w:val="24"/>
              </w:rPr>
              <w:t>□好食新視界─遇見食糧的美好</w:t>
            </w:r>
          </w:p>
        </w:tc>
        <w:tc>
          <w:tcPr>
            <w:tcW w:w="506" w:type="pct"/>
            <w:gridSpan w:val="2"/>
            <w:vAlign w:val="center"/>
          </w:tcPr>
          <w:p w:rsidR="0068303E" w:rsidRPr="009440F9" w:rsidRDefault="0068303E" w:rsidP="00D0599D">
            <w:pPr>
              <w:jc w:val="center"/>
              <w:rPr>
                <w:rFonts w:ascii="標楷體" w:eastAsia="標楷體" w:hAnsi="標楷體"/>
                <w:b/>
                <w:szCs w:val="24"/>
              </w:rPr>
            </w:pPr>
            <w:r w:rsidRPr="009440F9">
              <w:rPr>
                <w:rFonts w:ascii="標楷體" w:eastAsia="標楷體" w:hAnsi="標楷體" w:hint="eastAsia"/>
                <w:b/>
                <w:szCs w:val="24"/>
              </w:rPr>
              <w:t>申請</w:t>
            </w:r>
          </w:p>
          <w:p w:rsidR="0068303E" w:rsidRPr="009440F9" w:rsidRDefault="0068303E" w:rsidP="00D0599D">
            <w:pPr>
              <w:jc w:val="center"/>
              <w:rPr>
                <w:rFonts w:ascii="標楷體" w:eastAsia="標楷體" w:hAnsi="標楷體"/>
                <w:b/>
                <w:szCs w:val="24"/>
              </w:rPr>
            </w:pPr>
            <w:r w:rsidRPr="009440F9">
              <w:rPr>
                <w:rFonts w:ascii="標楷體" w:eastAsia="標楷體" w:hAnsi="標楷體" w:hint="eastAsia"/>
                <w:b/>
                <w:szCs w:val="24"/>
              </w:rPr>
              <w:t>日期</w:t>
            </w:r>
          </w:p>
        </w:tc>
        <w:tc>
          <w:tcPr>
            <w:tcW w:w="1515" w:type="pct"/>
            <w:vAlign w:val="center"/>
          </w:tcPr>
          <w:p w:rsidR="0068303E" w:rsidRPr="009440F9" w:rsidRDefault="0068303E" w:rsidP="005744EA">
            <w:pPr>
              <w:jc w:val="both"/>
              <w:rPr>
                <w:rFonts w:ascii="標楷體" w:eastAsia="標楷體" w:hAnsi="標楷體"/>
                <w:szCs w:val="24"/>
              </w:rPr>
            </w:pPr>
            <w:r w:rsidRPr="009440F9">
              <w:rPr>
                <w:rFonts w:ascii="標楷體" w:eastAsia="標楷體" w:hAnsi="標楷體" w:hint="eastAsia"/>
                <w:szCs w:val="24"/>
              </w:rPr>
              <w:t>民國</w:t>
            </w:r>
            <w:r w:rsidRPr="009440F9">
              <w:rPr>
                <w:rFonts w:ascii="標楷體" w:eastAsia="標楷體" w:hAnsi="標楷體"/>
                <w:szCs w:val="24"/>
              </w:rPr>
              <w:t>103</w:t>
            </w:r>
            <w:r w:rsidRPr="009440F9">
              <w:rPr>
                <w:rFonts w:ascii="標楷體" w:eastAsia="標楷體" w:hAnsi="標楷體" w:hint="eastAsia"/>
                <w:szCs w:val="24"/>
              </w:rPr>
              <w:t>年</w:t>
            </w:r>
            <w:r w:rsidRPr="009440F9">
              <w:rPr>
                <w:rFonts w:ascii="標楷體" w:eastAsia="標楷體" w:hAnsi="標楷體"/>
                <w:szCs w:val="24"/>
              </w:rPr>
              <w:t xml:space="preserve">   </w:t>
            </w:r>
            <w:r w:rsidRPr="009440F9">
              <w:rPr>
                <w:rFonts w:ascii="標楷體" w:eastAsia="標楷體" w:hAnsi="標楷體" w:hint="eastAsia"/>
                <w:szCs w:val="24"/>
              </w:rPr>
              <w:t>月</w:t>
            </w:r>
            <w:r w:rsidRPr="009440F9">
              <w:rPr>
                <w:rFonts w:ascii="標楷體" w:eastAsia="標楷體" w:hAnsi="標楷體"/>
                <w:szCs w:val="24"/>
              </w:rPr>
              <w:t xml:space="preserve">   </w:t>
            </w:r>
            <w:r w:rsidRPr="009440F9">
              <w:rPr>
                <w:rFonts w:ascii="標楷體" w:eastAsia="標楷體" w:hAnsi="標楷體" w:hint="eastAsia"/>
                <w:szCs w:val="24"/>
              </w:rPr>
              <w:t>日</w:t>
            </w:r>
          </w:p>
        </w:tc>
      </w:tr>
      <w:tr w:rsidR="0068303E" w:rsidRPr="009440F9" w:rsidTr="005744EA">
        <w:trPr>
          <w:trHeight w:val="1121"/>
        </w:trPr>
        <w:tc>
          <w:tcPr>
            <w:tcW w:w="418" w:type="pct"/>
            <w:vAlign w:val="center"/>
          </w:tcPr>
          <w:p w:rsidR="0068303E" w:rsidRPr="009440F9" w:rsidRDefault="0068303E" w:rsidP="00D0599D">
            <w:pPr>
              <w:jc w:val="center"/>
              <w:rPr>
                <w:rFonts w:ascii="標楷體" w:eastAsia="標楷體" w:hAnsi="標楷體"/>
                <w:b/>
                <w:szCs w:val="24"/>
              </w:rPr>
            </w:pPr>
            <w:r w:rsidRPr="009440F9">
              <w:rPr>
                <w:rFonts w:ascii="標楷體" w:eastAsia="標楷體" w:hAnsi="標楷體" w:hint="eastAsia"/>
                <w:b/>
                <w:szCs w:val="24"/>
              </w:rPr>
              <w:t>申請</w:t>
            </w:r>
          </w:p>
          <w:p w:rsidR="0068303E" w:rsidRPr="009440F9" w:rsidRDefault="0068303E" w:rsidP="00D0599D">
            <w:pPr>
              <w:jc w:val="center"/>
              <w:rPr>
                <w:rFonts w:ascii="標楷體" w:eastAsia="標楷體" w:hAnsi="標楷體"/>
                <w:b/>
                <w:szCs w:val="24"/>
              </w:rPr>
            </w:pPr>
            <w:r w:rsidRPr="009440F9">
              <w:rPr>
                <w:rFonts w:ascii="標楷體" w:eastAsia="標楷體" w:hAnsi="標楷體" w:hint="eastAsia"/>
                <w:b/>
                <w:szCs w:val="24"/>
              </w:rPr>
              <w:t>單位</w:t>
            </w:r>
          </w:p>
        </w:tc>
        <w:tc>
          <w:tcPr>
            <w:tcW w:w="1078" w:type="pct"/>
            <w:vAlign w:val="center"/>
          </w:tcPr>
          <w:p w:rsidR="0068303E" w:rsidRPr="009440F9" w:rsidRDefault="0068303E" w:rsidP="005744EA">
            <w:pPr>
              <w:jc w:val="both"/>
              <w:rPr>
                <w:rFonts w:ascii="標楷體" w:eastAsia="標楷體" w:hAnsi="標楷體"/>
                <w:szCs w:val="24"/>
              </w:rPr>
            </w:pPr>
          </w:p>
        </w:tc>
        <w:tc>
          <w:tcPr>
            <w:tcW w:w="471" w:type="pct"/>
            <w:vAlign w:val="center"/>
          </w:tcPr>
          <w:p w:rsidR="0068303E" w:rsidRPr="009440F9" w:rsidRDefault="0068303E" w:rsidP="00D0599D">
            <w:pPr>
              <w:jc w:val="center"/>
              <w:rPr>
                <w:rFonts w:ascii="標楷體" w:eastAsia="標楷體" w:hAnsi="標楷體"/>
                <w:b/>
                <w:szCs w:val="24"/>
              </w:rPr>
            </w:pPr>
            <w:r w:rsidRPr="009440F9">
              <w:rPr>
                <w:rFonts w:ascii="標楷體" w:eastAsia="標楷體" w:hAnsi="標楷體" w:hint="eastAsia"/>
                <w:b/>
                <w:szCs w:val="24"/>
              </w:rPr>
              <w:t>地址</w:t>
            </w:r>
          </w:p>
        </w:tc>
        <w:tc>
          <w:tcPr>
            <w:tcW w:w="1012" w:type="pct"/>
            <w:vAlign w:val="center"/>
          </w:tcPr>
          <w:p w:rsidR="0068303E" w:rsidRPr="009440F9" w:rsidRDefault="0068303E" w:rsidP="005744EA">
            <w:pPr>
              <w:jc w:val="both"/>
              <w:rPr>
                <w:rFonts w:ascii="標楷體" w:eastAsia="標楷體" w:hAnsi="標楷體"/>
                <w:szCs w:val="24"/>
              </w:rPr>
            </w:pPr>
          </w:p>
        </w:tc>
        <w:tc>
          <w:tcPr>
            <w:tcW w:w="506" w:type="pct"/>
            <w:gridSpan w:val="2"/>
            <w:vAlign w:val="center"/>
          </w:tcPr>
          <w:p w:rsidR="0068303E" w:rsidRPr="009440F9" w:rsidRDefault="0068303E" w:rsidP="00D0599D">
            <w:pPr>
              <w:jc w:val="center"/>
              <w:rPr>
                <w:rFonts w:ascii="標楷體" w:eastAsia="標楷體" w:hAnsi="標楷體"/>
                <w:b/>
                <w:szCs w:val="24"/>
              </w:rPr>
            </w:pPr>
            <w:r w:rsidRPr="009440F9">
              <w:rPr>
                <w:rFonts w:ascii="標楷體" w:eastAsia="標楷體" w:hAnsi="標楷體" w:hint="eastAsia"/>
                <w:b/>
                <w:szCs w:val="24"/>
              </w:rPr>
              <w:t>聯絡人</w:t>
            </w:r>
          </w:p>
        </w:tc>
        <w:tc>
          <w:tcPr>
            <w:tcW w:w="1515" w:type="pct"/>
            <w:vAlign w:val="center"/>
          </w:tcPr>
          <w:p w:rsidR="0068303E" w:rsidRPr="009440F9" w:rsidRDefault="0068303E" w:rsidP="00D0599D">
            <w:pPr>
              <w:jc w:val="both"/>
              <w:rPr>
                <w:rFonts w:ascii="標楷體" w:eastAsia="標楷體" w:hAnsi="標楷體"/>
                <w:szCs w:val="24"/>
              </w:rPr>
            </w:pPr>
            <w:r w:rsidRPr="009440F9">
              <w:rPr>
                <w:rFonts w:ascii="標楷體" w:eastAsia="標楷體" w:hAnsi="標楷體" w:hint="eastAsia"/>
                <w:szCs w:val="24"/>
              </w:rPr>
              <w:t>姓名：</w:t>
            </w:r>
          </w:p>
          <w:p w:rsidR="0068303E" w:rsidRPr="009440F9" w:rsidRDefault="0068303E" w:rsidP="00D0599D">
            <w:pPr>
              <w:jc w:val="both"/>
              <w:rPr>
                <w:rFonts w:ascii="標楷體" w:eastAsia="標楷體" w:hAnsi="標楷體"/>
                <w:szCs w:val="24"/>
              </w:rPr>
            </w:pPr>
            <w:r w:rsidRPr="009440F9">
              <w:rPr>
                <w:rFonts w:ascii="標楷體" w:eastAsia="標楷體" w:hAnsi="標楷體" w:hint="eastAsia"/>
                <w:szCs w:val="24"/>
              </w:rPr>
              <w:t>電話：</w:t>
            </w:r>
            <w:r w:rsidRPr="009440F9">
              <w:rPr>
                <w:rFonts w:ascii="標楷體" w:eastAsia="標楷體" w:hAnsi="標楷體"/>
                <w:szCs w:val="24"/>
              </w:rPr>
              <w:t>(  )</w:t>
            </w:r>
          </w:p>
          <w:p w:rsidR="0068303E" w:rsidRPr="009440F9" w:rsidRDefault="0068303E" w:rsidP="00D0599D">
            <w:pPr>
              <w:jc w:val="both"/>
              <w:rPr>
                <w:rFonts w:ascii="標楷體" w:eastAsia="標楷體" w:hAnsi="標楷體"/>
                <w:szCs w:val="24"/>
              </w:rPr>
            </w:pPr>
            <w:r w:rsidRPr="009440F9">
              <w:rPr>
                <w:rFonts w:ascii="標楷體" w:eastAsia="標楷體" w:hAnsi="標楷體" w:hint="eastAsia"/>
                <w:szCs w:val="24"/>
              </w:rPr>
              <w:t>傳真：</w:t>
            </w:r>
            <w:r w:rsidRPr="009440F9">
              <w:rPr>
                <w:rFonts w:ascii="標楷體" w:eastAsia="標楷體" w:hAnsi="標楷體"/>
                <w:szCs w:val="24"/>
              </w:rPr>
              <w:t>(  )</w:t>
            </w:r>
          </w:p>
        </w:tc>
      </w:tr>
      <w:tr w:rsidR="0068303E" w:rsidRPr="009440F9" w:rsidTr="005744EA">
        <w:trPr>
          <w:trHeight w:val="1418"/>
        </w:trPr>
        <w:tc>
          <w:tcPr>
            <w:tcW w:w="418" w:type="pct"/>
            <w:vAlign w:val="center"/>
          </w:tcPr>
          <w:p w:rsidR="0068303E" w:rsidRPr="009440F9" w:rsidRDefault="0068303E" w:rsidP="00D0599D">
            <w:pPr>
              <w:jc w:val="center"/>
              <w:rPr>
                <w:rFonts w:ascii="標楷體" w:eastAsia="標楷體" w:hAnsi="標楷體"/>
                <w:b/>
                <w:szCs w:val="24"/>
              </w:rPr>
            </w:pPr>
            <w:r w:rsidRPr="009440F9">
              <w:rPr>
                <w:rFonts w:ascii="標楷體" w:eastAsia="標楷體" w:hAnsi="標楷體" w:hint="eastAsia"/>
                <w:b/>
                <w:szCs w:val="24"/>
              </w:rPr>
              <w:t>申請展出日期</w:t>
            </w:r>
          </w:p>
        </w:tc>
        <w:tc>
          <w:tcPr>
            <w:tcW w:w="1078" w:type="pct"/>
            <w:vAlign w:val="center"/>
          </w:tcPr>
          <w:p w:rsidR="0068303E" w:rsidRPr="009440F9" w:rsidRDefault="0068303E" w:rsidP="005744EA">
            <w:pPr>
              <w:jc w:val="both"/>
              <w:rPr>
                <w:rFonts w:ascii="標楷體" w:eastAsia="標楷體" w:hAnsi="標楷體"/>
                <w:szCs w:val="24"/>
              </w:rPr>
            </w:pPr>
          </w:p>
        </w:tc>
        <w:tc>
          <w:tcPr>
            <w:tcW w:w="471" w:type="pct"/>
            <w:vAlign w:val="center"/>
          </w:tcPr>
          <w:p w:rsidR="0068303E" w:rsidRPr="009440F9" w:rsidRDefault="0068303E" w:rsidP="00D0599D">
            <w:pPr>
              <w:jc w:val="center"/>
              <w:rPr>
                <w:rFonts w:ascii="標楷體" w:eastAsia="標楷體" w:hAnsi="標楷體"/>
                <w:b/>
                <w:szCs w:val="24"/>
              </w:rPr>
            </w:pPr>
            <w:r w:rsidRPr="009440F9">
              <w:rPr>
                <w:rFonts w:ascii="標楷體" w:eastAsia="標楷體" w:hAnsi="標楷體" w:hint="eastAsia"/>
                <w:b/>
                <w:szCs w:val="24"/>
              </w:rPr>
              <w:t>展出</w:t>
            </w:r>
          </w:p>
          <w:p w:rsidR="0068303E" w:rsidRPr="009440F9" w:rsidRDefault="0068303E" w:rsidP="00D0599D">
            <w:pPr>
              <w:jc w:val="center"/>
              <w:rPr>
                <w:rFonts w:ascii="標楷體" w:eastAsia="標楷體" w:hAnsi="標楷體"/>
                <w:b/>
                <w:szCs w:val="24"/>
              </w:rPr>
            </w:pPr>
            <w:r w:rsidRPr="009440F9">
              <w:rPr>
                <w:rFonts w:ascii="標楷體" w:eastAsia="標楷體" w:hAnsi="標楷體" w:hint="eastAsia"/>
                <w:b/>
                <w:szCs w:val="24"/>
              </w:rPr>
              <w:t>地點</w:t>
            </w:r>
          </w:p>
        </w:tc>
        <w:tc>
          <w:tcPr>
            <w:tcW w:w="1012" w:type="pct"/>
            <w:vAlign w:val="center"/>
          </w:tcPr>
          <w:p w:rsidR="0068303E" w:rsidRPr="009440F9" w:rsidRDefault="0068303E" w:rsidP="005744EA">
            <w:pPr>
              <w:jc w:val="both"/>
              <w:rPr>
                <w:rFonts w:ascii="標楷體" w:eastAsia="標楷體" w:hAnsi="標楷體"/>
                <w:szCs w:val="24"/>
              </w:rPr>
            </w:pPr>
          </w:p>
        </w:tc>
        <w:tc>
          <w:tcPr>
            <w:tcW w:w="506" w:type="pct"/>
            <w:gridSpan w:val="2"/>
            <w:vAlign w:val="center"/>
          </w:tcPr>
          <w:p w:rsidR="0068303E" w:rsidRPr="009440F9" w:rsidRDefault="0068303E" w:rsidP="00D0599D">
            <w:pPr>
              <w:jc w:val="center"/>
              <w:rPr>
                <w:rFonts w:ascii="標楷體" w:eastAsia="標楷體" w:hAnsi="標楷體"/>
                <w:b/>
                <w:szCs w:val="24"/>
              </w:rPr>
            </w:pPr>
            <w:r w:rsidRPr="009440F9">
              <w:rPr>
                <w:rFonts w:ascii="標楷體" w:eastAsia="標楷體" w:hAnsi="標楷體" w:hint="eastAsia"/>
                <w:b/>
                <w:szCs w:val="24"/>
              </w:rPr>
              <w:t>開放參</w:t>
            </w:r>
          </w:p>
          <w:p w:rsidR="0068303E" w:rsidRPr="009440F9" w:rsidRDefault="0068303E" w:rsidP="00D0599D">
            <w:pPr>
              <w:jc w:val="center"/>
              <w:rPr>
                <w:rFonts w:ascii="標楷體" w:eastAsia="標楷體" w:hAnsi="標楷體"/>
                <w:b/>
                <w:szCs w:val="24"/>
              </w:rPr>
            </w:pPr>
            <w:r w:rsidRPr="009440F9">
              <w:rPr>
                <w:rFonts w:ascii="標楷體" w:eastAsia="標楷體" w:hAnsi="標楷體" w:hint="eastAsia"/>
                <w:b/>
                <w:szCs w:val="24"/>
              </w:rPr>
              <w:t>觀時間</w:t>
            </w:r>
          </w:p>
        </w:tc>
        <w:tc>
          <w:tcPr>
            <w:tcW w:w="1515" w:type="pct"/>
            <w:vAlign w:val="center"/>
          </w:tcPr>
          <w:p w:rsidR="0068303E" w:rsidRPr="009440F9" w:rsidRDefault="0068303E" w:rsidP="005744EA">
            <w:pPr>
              <w:jc w:val="both"/>
              <w:rPr>
                <w:rFonts w:ascii="標楷體" w:eastAsia="標楷體" w:hAnsi="標楷體"/>
                <w:szCs w:val="24"/>
              </w:rPr>
            </w:pPr>
          </w:p>
        </w:tc>
      </w:tr>
      <w:tr w:rsidR="0068303E" w:rsidRPr="009440F9" w:rsidTr="00D0599D">
        <w:trPr>
          <w:cantSplit/>
          <w:trHeight w:val="3255"/>
        </w:trPr>
        <w:tc>
          <w:tcPr>
            <w:tcW w:w="5000" w:type="pct"/>
            <w:gridSpan w:val="7"/>
          </w:tcPr>
          <w:p w:rsidR="0068303E" w:rsidRPr="009440F9" w:rsidRDefault="0068303E" w:rsidP="00D0599D">
            <w:pPr>
              <w:rPr>
                <w:rFonts w:ascii="標楷體" w:eastAsia="標楷體" w:hAnsi="標楷體"/>
                <w:b/>
                <w:szCs w:val="24"/>
              </w:rPr>
            </w:pPr>
            <w:r w:rsidRPr="009440F9">
              <w:rPr>
                <w:rFonts w:ascii="標楷體" w:eastAsia="標楷體" w:hAnsi="標楷體" w:hint="eastAsia"/>
                <w:b/>
                <w:szCs w:val="24"/>
              </w:rPr>
              <w:t>特展活動企劃（請簡述貴單位辦理此次活動之預期效益及執行方式）：</w:t>
            </w:r>
            <w:r w:rsidRPr="009440F9">
              <w:rPr>
                <w:rFonts w:ascii="標楷體" w:eastAsia="標楷體" w:hAnsi="標楷體"/>
                <w:b/>
                <w:szCs w:val="24"/>
              </w:rPr>
              <w:t xml:space="preserve"> </w:t>
            </w:r>
          </w:p>
          <w:p w:rsidR="0068303E" w:rsidRPr="009440F9" w:rsidRDefault="0068303E" w:rsidP="00D0599D">
            <w:pPr>
              <w:numPr>
                <w:ilvl w:val="0"/>
                <w:numId w:val="18"/>
              </w:numPr>
              <w:rPr>
                <w:rFonts w:ascii="標楷體" w:eastAsia="標楷體" w:hAnsi="標楷體"/>
                <w:szCs w:val="24"/>
              </w:rPr>
            </w:pPr>
            <w:r w:rsidRPr="009440F9">
              <w:rPr>
                <w:rFonts w:ascii="標楷體" w:eastAsia="標楷體" w:hAnsi="標楷體" w:hint="eastAsia"/>
                <w:szCs w:val="24"/>
              </w:rPr>
              <w:t>預計參觀人數：</w:t>
            </w:r>
          </w:p>
          <w:p w:rsidR="0068303E" w:rsidRPr="009440F9" w:rsidRDefault="0068303E" w:rsidP="00D0599D">
            <w:pPr>
              <w:rPr>
                <w:rFonts w:ascii="標楷體" w:eastAsia="標楷體" w:hAnsi="標楷體"/>
                <w:szCs w:val="24"/>
              </w:rPr>
            </w:pPr>
          </w:p>
          <w:p w:rsidR="0068303E" w:rsidRPr="009440F9" w:rsidRDefault="0068303E" w:rsidP="00D0599D">
            <w:pPr>
              <w:numPr>
                <w:ilvl w:val="0"/>
                <w:numId w:val="18"/>
              </w:numPr>
              <w:rPr>
                <w:rFonts w:ascii="標楷體" w:eastAsia="標楷體" w:hAnsi="標楷體"/>
                <w:szCs w:val="24"/>
              </w:rPr>
            </w:pPr>
            <w:r w:rsidRPr="009440F9">
              <w:rPr>
                <w:rFonts w:ascii="標楷體" w:eastAsia="標楷體" w:hAnsi="標楷體" w:hint="eastAsia"/>
                <w:szCs w:val="24"/>
              </w:rPr>
              <w:t>配合之科教活動：</w:t>
            </w:r>
          </w:p>
          <w:p w:rsidR="0068303E" w:rsidRPr="009440F9" w:rsidRDefault="0068303E" w:rsidP="00D0599D">
            <w:pPr>
              <w:rPr>
                <w:rFonts w:ascii="標楷體" w:eastAsia="標楷體" w:hAnsi="標楷體"/>
                <w:szCs w:val="24"/>
              </w:rPr>
            </w:pPr>
          </w:p>
          <w:p w:rsidR="0068303E" w:rsidRPr="009440F9" w:rsidRDefault="0068303E" w:rsidP="00D0599D">
            <w:pPr>
              <w:numPr>
                <w:ilvl w:val="0"/>
                <w:numId w:val="18"/>
              </w:numPr>
              <w:rPr>
                <w:rFonts w:ascii="標楷體" w:eastAsia="標楷體" w:hAnsi="標楷體"/>
                <w:szCs w:val="24"/>
              </w:rPr>
            </w:pPr>
            <w:r w:rsidRPr="009440F9">
              <w:rPr>
                <w:rFonts w:ascii="標楷體" w:eastAsia="標楷體" w:hAnsi="標楷體" w:hint="eastAsia"/>
                <w:szCs w:val="24"/>
              </w:rPr>
              <w:t>宣傳企劃：</w:t>
            </w:r>
          </w:p>
        </w:tc>
      </w:tr>
      <w:tr w:rsidR="0068303E" w:rsidRPr="009440F9" w:rsidTr="005744EA">
        <w:trPr>
          <w:cantSplit/>
          <w:trHeight w:val="2158"/>
        </w:trPr>
        <w:tc>
          <w:tcPr>
            <w:tcW w:w="5000" w:type="pct"/>
            <w:gridSpan w:val="7"/>
          </w:tcPr>
          <w:p w:rsidR="0068303E" w:rsidRPr="009440F9" w:rsidRDefault="0068303E" w:rsidP="00D0599D">
            <w:pPr>
              <w:rPr>
                <w:rFonts w:ascii="標楷體" w:eastAsia="標楷體" w:hAnsi="標楷體"/>
                <w:b/>
                <w:szCs w:val="24"/>
              </w:rPr>
            </w:pPr>
            <w:r w:rsidRPr="009440F9">
              <w:rPr>
                <w:rFonts w:ascii="標楷體" w:eastAsia="標楷體" w:hAnsi="標楷體" w:hint="eastAsia"/>
                <w:b/>
                <w:szCs w:val="24"/>
              </w:rPr>
              <w:t>場地狀況（請簡述展出場地之面積、樓層、高度、空調狀況、安全設施，並附簡單平面圖於申請表後）：</w:t>
            </w:r>
          </w:p>
        </w:tc>
      </w:tr>
      <w:tr w:rsidR="0068303E" w:rsidRPr="009440F9" w:rsidTr="005744EA">
        <w:trPr>
          <w:cantSplit/>
          <w:trHeight w:val="1417"/>
        </w:trPr>
        <w:tc>
          <w:tcPr>
            <w:tcW w:w="5000" w:type="pct"/>
            <w:gridSpan w:val="7"/>
          </w:tcPr>
          <w:p w:rsidR="0068303E" w:rsidRPr="009440F9" w:rsidRDefault="0068303E" w:rsidP="00D0599D">
            <w:pPr>
              <w:rPr>
                <w:rFonts w:ascii="標楷體" w:eastAsia="標楷體" w:hAnsi="標楷體"/>
                <w:szCs w:val="24"/>
              </w:rPr>
            </w:pPr>
            <w:r w:rsidRPr="009440F9">
              <w:rPr>
                <w:rFonts w:ascii="標楷體" w:eastAsia="標楷體" w:hAnsi="標楷體" w:hint="eastAsia"/>
                <w:b/>
                <w:szCs w:val="24"/>
              </w:rPr>
              <w:t>需本館提供之協助（如需本館提供海報、摺頁、專題演講或其他服務，本館得酌收工本費）：</w:t>
            </w:r>
            <w:r w:rsidRPr="009440F9">
              <w:rPr>
                <w:rFonts w:ascii="標楷體" w:eastAsia="標楷體" w:hAnsi="標楷體"/>
                <w:b/>
                <w:szCs w:val="24"/>
              </w:rPr>
              <w:t xml:space="preserve"> </w:t>
            </w:r>
          </w:p>
        </w:tc>
      </w:tr>
      <w:tr w:rsidR="0068303E" w:rsidRPr="009440F9" w:rsidTr="005744EA">
        <w:trPr>
          <w:cantSplit/>
          <w:trHeight w:val="1141"/>
        </w:trPr>
        <w:tc>
          <w:tcPr>
            <w:tcW w:w="2979" w:type="pct"/>
            <w:gridSpan w:val="4"/>
            <w:vMerge w:val="restart"/>
          </w:tcPr>
          <w:p w:rsidR="0068303E" w:rsidRPr="009440F9" w:rsidRDefault="0068303E" w:rsidP="00D0599D">
            <w:pPr>
              <w:rPr>
                <w:rFonts w:ascii="標楷體" w:eastAsia="標楷體" w:hAnsi="標楷體"/>
                <w:szCs w:val="24"/>
              </w:rPr>
            </w:pPr>
            <w:r w:rsidRPr="009440F9">
              <w:rPr>
                <w:rFonts w:ascii="標楷體" w:eastAsia="標楷體" w:hAnsi="標楷體" w:hint="eastAsia"/>
                <w:szCs w:val="24"/>
              </w:rPr>
              <w:t>備註：</w:t>
            </w:r>
          </w:p>
          <w:p w:rsidR="0068303E" w:rsidRPr="009440F9" w:rsidRDefault="0068303E" w:rsidP="00D0599D">
            <w:pPr>
              <w:numPr>
                <w:ilvl w:val="0"/>
                <w:numId w:val="19"/>
              </w:numPr>
              <w:ind w:hangingChars="200"/>
              <w:rPr>
                <w:rFonts w:ascii="標楷體" w:eastAsia="標楷體" w:hAnsi="標楷體"/>
                <w:szCs w:val="24"/>
              </w:rPr>
            </w:pPr>
            <w:r w:rsidRPr="009440F9">
              <w:rPr>
                <w:rFonts w:ascii="標楷體" w:eastAsia="標楷體" w:hAnsi="標楷體" w:hint="eastAsia"/>
                <w:szCs w:val="24"/>
              </w:rPr>
              <w:t>本表為預約展覽外借使用，請參考申請要點填寫，於</w:t>
            </w:r>
            <w:r w:rsidRPr="009440F9">
              <w:rPr>
                <w:rFonts w:ascii="標楷體" w:eastAsia="標楷體" w:hAnsi="標楷體"/>
                <w:szCs w:val="24"/>
              </w:rPr>
              <w:t>103</w:t>
            </w:r>
            <w:r w:rsidRPr="009440F9">
              <w:rPr>
                <w:rFonts w:ascii="標楷體" w:eastAsia="標楷體" w:hAnsi="標楷體" w:hint="eastAsia"/>
                <w:szCs w:val="24"/>
              </w:rPr>
              <w:t>年</w:t>
            </w:r>
            <w:r w:rsidRPr="009440F9">
              <w:rPr>
                <w:rFonts w:ascii="標楷體" w:eastAsia="標楷體" w:hAnsi="標楷體"/>
                <w:szCs w:val="24"/>
              </w:rPr>
              <w:t>11</w:t>
            </w:r>
            <w:r w:rsidRPr="009440F9">
              <w:rPr>
                <w:rFonts w:ascii="標楷體" w:eastAsia="標楷體" w:hAnsi="標楷體" w:hint="eastAsia"/>
                <w:szCs w:val="24"/>
              </w:rPr>
              <w:t>月</w:t>
            </w:r>
            <w:r w:rsidRPr="009440F9">
              <w:rPr>
                <w:rFonts w:ascii="標楷體" w:eastAsia="標楷體" w:hAnsi="標楷體"/>
                <w:szCs w:val="24"/>
              </w:rPr>
              <w:t>28</w:t>
            </w:r>
            <w:r w:rsidRPr="009440F9">
              <w:rPr>
                <w:rFonts w:ascii="標楷體" w:eastAsia="標楷體" w:hAnsi="標楷體" w:hint="eastAsia"/>
                <w:szCs w:val="24"/>
              </w:rPr>
              <w:t>日（五）前傳真至</w:t>
            </w:r>
            <w:r w:rsidRPr="009440F9">
              <w:rPr>
                <w:rFonts w:ascii="標楷體" w:eastAsia="標楷體" w:hAnsi="標楷體"/>
                <w:szCs w:val="24"/>
              </w:rPr>
              <w:t>(02)2362-7788</w:t>
            </w:r>
            <w:r w:rsidRPr="009440F9">
              <w:rPr>
                <w:rFonts w:ascii="標楷體" w:eastAsia="標楷體" w:hAnsi="標楷體" w:hint="eastAsia"/>
                <w:szCs w:val="24"/>
              </w:rPr>
              <w:t>，本館</w:t>
            </w:r>
            <w:r w:rsidRPr="00D77C43">
              <w:rPr>
                <w:rFonts w:ascii="標楷體" w:eastAsia="標楷體" w:hAnsi="標楷體" w:cs="Helvetica" w:hint="eastAsia"/>
                <w:color w:val="141823"/>
                <w:szCs w:val="24"/>
                <w:shd w:val="clear" w:color="auto" w:fill="FFFFFF"/>
              </w:rPr>
              <w:t>黃</w:t>
            </w:r>
            <w:r>
              <w:rPr>
                <w:rFonts w:ascii="標楷體" w:eastAsia="標楷體" w:hAnsi="標楷體" w:cs="Helvetica" w:hint="eastAsia"/>
                <w:color w:val="141823"/>
                <w:szCs w:val="24"/>
                <w:shd w:val="clear" w:color="auto" w:fill="FFFFFF"/>
              </w:rPr>
              <w:t>文慧幹事將專責</w:t>
            </w:r>
            <w:r w:rsidRPr="009440F9">
              <w:rPr>
                <w:rFonts w:ascii="標楷體" w:eastAsia="標楷體" w:hAnsi="標楷體" w:hint="eastAsia"/>
                <w:szCs w:val="24"/>
              </w:rPr>
              <w:t>聯繫。</w:t>
            </w:r>
          </w:p>
          <w:p w:rsidR="0068303E" w:rsidRPr="009440F9" w:rsidRDefault="0068303E" w:rsidP="00D0599D">
            <w:pPr>
              <w:numPr>
                <w:ilvl w:val="0"/>
                <w:numId w:val="19"/>
              </w:numPr>
              <w:ind w:hangingChars="200"/>
              <w:rPr>
                <w:rFonts w:ascii="標楷體" w:eastAsia="標楷體" w:hAnsi="標楷體"/>
                <w:szCs w:val="24"/>
              </w:rPr>
            </w:pPr>
            <w:r w:rsidRPr="009440F9">
              <w:rPr>
                <w:rFonts w:ascii="標楷體" w:eastAsia="標楷體" w:hAnsi="標楷體" w:hint="eastAsia"/>
                <w:szCs w:val="24"/>
              </w:rPr>
              <w:t>本館得因場地狀況、行程安排等因素調整展出內容及日期。</w:t>
            </w:r>
          </w:p>
        </w:tc>
        <w:tc>
          <w:tcPr>
            <w:tcW w:w="465" w:type="pct"/>
            <w:vAlign w:val="center"/>
          </w:tcPr>
          <w:p w:rsidR="0068303E" w:rsidRPr="009440F9" w:rsidRDefault="0068303E" w:rsidP="005744EA">
            <w:pPr>
              <w:jc w:val="center"/>
              <w:rPr>
                <w:rFonts w:ascii="標楷體" w:eastAsia="標楷體" w:hAnsi="標楷體"/>
                <w:b/>
                <w:szCs w:val="24"/>
              </w:rPr>
            </w:pPr>
            <w:r w:rsidRPr="009440F9">
              <w:rPr>
                <w:rFonts w:ascii="標楷體" w:eastAsia="標楷體" w:hAnsi="標楷體" w:hint="eastAsia"/>
                <w:b/>
                <w:szCs w:val="24"/>
              </w:rPr>
              <w:t>承辦人員意見</w:t>
            </w:r>
          </w:p>
        </w:tc>
        <w:tc>
          <w:tcPr>
            <w:tcW w:w="1556" w:type="pct"/>
            <w:gridSpan w:val="2"/>
            <w:vAlign w:val="center"/>
          </w:tcPr>
          <w:p w:rsidR="0068303E" w:rsidRPr="009440F9" w:rsidRDefault="0068303E" w:rsidP="005744EA">
            <w:pPr>
              <w:jc w:val="both"/>
              <w:rPr>
                <w:rFonts w:ascii="標楷體" w:eastAsia="標楷體" w:hAnsi="標楷體"/>
                <w:szCs w:val="24"/>
              </w:rPr>
            </w:pPr>
          </w:p>
        </w:tc>
      </w:tr>
      <w:tr w:rsidR="0068303E" w:rsidRPr="009440F9" w:rsidTr="005744EA">
        <w:trPr>
          <w:cantSplit/>
          <w:trHeight w:val="1236"/>
        </w:trPr>
        <w:tc>
          <w:tcPr>
            <w:tcW w:w="2979" w:type="pct"/>
            <w:gridSpan w:val="4"/>
            <w:vMerge/>
          </w:tcPr>
          <w:p w:rsidR="0068303E" w:rsidRPr="009440F9" w:rsidRDefault="0068303E" w:rsidP="00D0599D">
            <w:pPr>
              <w:rPr>
                <w:rFonts w:ascii="標楷體" w:eastAsia="標楷體" w:hAnsi="標楷體"/>
                <w:szCs w:val="24"/>
              </w:rPr>
            </w:pPr>
          </w:p>
        </w:tc>
        <w:tc>
          <w:tcPr>
            <w:tcW w:w="465" w:type="pct"/>
            <w:vAlign w:val="center"/>
          </w:tcPr>
          <w:p w:rsidR="0068303E" w:rsidRPr="009440F9" w:rsidRDefault="0068303E" w:rsidP="005744EA">
            <w:pPr>
              <w:jc w:val="center"/>
              <w:rPr>
                <w:rFonts w:ascii="標楷體" w:eastAsia="標楷體" w:hAnsi="標楷體"/>
                <w:b/>
                <w:szCs w:val="24"/>
              </w:rPr>
            </w:pPr>
            <w:r w:rsidRPr="009440F9">
              <w:rPr>
                <w:rFonts w:ascii="標楷體" w:eastAsia="標楷體" w:hAnsi="標楷體" w:hint="eastAsia"/>
                <w:b/>
                <w:szCs w:val="24"/>
              </w:rPr>
              <w:t>館長</w:t>
            </w:r>
          </w:p>
          <w:p w:rsidR="0068303E" w:rsidRPr="009440F9" w:rsidRDefault="0068303E" w:rsidP="005744EA">
            <w:pPr>
              <w:jc w:val="center"/>
              <w:rPr>
                <w:rFonts w:ascii="標楷體" w:eastAsia="標楷體" w:hAnsi="標楷體"/>
                <w:b/>
                <w:szCs w:val="24"/>
              </w:rPr>
            </w:pPr>
            <w:r w:rsidRPr="009440F9">
              <w:rPr>
                <w:rFonts w:ascii="標楷體" w:eastAsia="標楷體" w:hAnsi="標楷體" w:hint="eastAsia"/>
                <w:b/>
                <w:szCs w:val="24"/>
              </w:rPr>
              <w:t>核示</w:t>
            </w:r>
          </w:p>
        </w:tc>
        <w:tc>
          <w:tcPr>
            <w:tcW w:w="1556" w:type="pct"/>
            <w:gridSpan w:val="2"/>
            <w:vAlign w:val="center"/>
          </w:tcPr>
          <w:p w:rsidR="0068303E" w:rsidRPr="009440F9" w:rsidRDefault="0068303E" w:rsidP="005744EA">
            <w:pPr>
              <w:jc w:val="both"/>
              <w:rPr>
                <w:rFonts w:ascii="標楷體" w:eastAsia="標楷體" w:hAnsi="標楷體"/>
                <w:szCs w:val="24"/>
              </w:rPr>
            </w:pPr>
          </w:p>
        </w:tc>
      </w:tr>
    </w:tbl>
    <w:p w:rsidR="0068303E" w:rsidRDefault="0068303E" w:rsidP="002934E4">
      <w:pPr>
        <w:jc w:val="center"/>
        <w:rPr>
          <w:rFonts w:ascii="標楷體" w:eastAsia="標楷體" w:hAnsi="標楷體"/>
          <w:b/>
          <w:sz w:val="32"/>
        </w:rPr>
        <w:sectPr w:rsidR="0068303E" w:rsidSect="00744F53">
          <w:headerReference w:type="default" r:id="rId9"/>
          <w:pgSz w:w="11906" w:h="16838"/>
          <w:pgMar w:top="1440" w:right="1080" w:bottom="1440" w:left="1080" w:header="851" w:footer="992" w:gutter="0"/>
          <w:cols w:space="425"/>
          <w:docGrid w:type="lines" w:linePitch="360"/>
        </w:sectPr>
      </w:pPr>
    </w:p>
    <w:p w:rsidR="0068303E" w:rsidRPr="00006C2D" w:rsidRDefault="0068303E" w:rsidP="002934E4">
      <w:pPr>
        <w:jc w:val="center"/>
        <w:rPr>
          <w:rFonts w:ascii="標楷體" w:eastAsia="標楷體" w:hAnsi="標楷體"/>
          <w:b/>
          <w:sz w:val="28"/>
          <w:szCs w:val="32"/>
        </w:rPr>
      </w:pPr>
      <w:r w:rsidRPr="00006C2D">
        <w:rPr>
          <w:rFonts w:ascii="標楷體" w:eastAsia="標楷體" w:hAnsi="標楷體" w:hint="eastAsia"/>
          <w:b/>
          <w:sz w:val="32"/>
        </w:rPr>
        <w:t>國立臺灣大學農業陳列館借展合約書</w:t>
      </w:r>
    </w:p>
    <w:p w:rsidR="0068303E" w:rsidRDefault="0068303E" w:rsidP="00720356">
      <w:pPr>
        <w:pStyle w:val="Default"/>
        <w:jc w:val="right"/>
      </w:pPr>
      <w:r>
        <w:rPr>
          <w:rFonts w:hint="eastAsia"/>
        </w:rPr>
        <w:t>案件編號：</w:t>
      </w:r>
      <w:r>
        <w:rPr>
          <w:rFonts w:ascii="標楷體" w:eastAsia="標楷體" w:hAnsi="標楷體" w:hint="eastAsia"/>
          <w:color w:val="808080"/>
        </w:rPr>
        <w:t>（</w:t>
      </w:r>
      <w:r w:rsidRPr="00D0599D">
        <w:rPr>
          <w:rFonts w:ascii="標楷體" w:eastAsia="標楷體" w:hAnsi="標楷體" w:hint="eastAsia"/>
          <w:color w:val="808080"/>
        </w:rPr>
        <w:t>由農陳館填寫</w:t>
      </w:r>
      <w:r>
        <w:rPr>
          <w:rFonts w:ascii="標楷體" w:eastAsia="標楷體" w:hAnsi="標楷體" w:hint="eastAsia"/>
          <w:color w:val="808080"/>
        </w:rPr>
        <w:t>）</w:t>
      </w:r>
    </w:p>
    <w:p w:rsidR="0068303E" w:rsidRPr="006032AB" w:rsidRDefault="0068303E" w:rsidP="002934E4">
      <w:pPr>
        <w:pStyle w:val="Default"/>
      </w:pPr>
      <w:r w:rsidRPr="006032AB">
        <w:rPr>
          <w:rFonts w:hint="eastAsia"/>
        </w:rPr>
        <w:t>立契約書人：</w:t>
      </w:r>
    </w:p>
    <w:p w:rsidR="0068303E" w:rsidRPr="006032AB" w:rsidRDefault="0068303E" w:rsidP="002934E4">
      <w:pPr>
        <w:pStyle w:val="Default"/>
        <w:ind w:right="1120"/>
        <w:rPr>
          <w:sz w:val="28"/>
        </w:rPr>
      </w:pPr>
      <w:r w:rsidRPr="006032AB">
        <w:rPr>
          <w:rFonts w:hint="eastAsia"/>
          <w:sz w:val="28"/>
        </w:rPr>
        <w:t>國立臺灣大學農業陳列館</w:t>
      </w:r>
      <w:r w:rsidRPr="006032AB">
        <w:rPr>
          <w:sz w:val="28"/>
        </w:rPr>
        <w:t xml:space="preserve">    </w:t>
      </w:r>
      <w:r w:rsidRPr="006032AB">
        <w:rPr>
          <w:rFonts w:hint="eastAsia"/>
          <w:sz w:val="28"/>
        </w:rPr>
        <w:t>（以下簡稱甲方）</w:t>
      </w:r>
    </w:p>
    <w:p w:rsidR="0068303E" w:rsidRPr="006032AB" w:rsidRDefault="0068303E" w:rsidP="002934E4">
      <w:pPr>
        <w:pStyle w:val="Default"/>
        <w:ind w:right="1120"/>
        <w:rPr>
          <w:sz w:val="28"/>
        </w:rPr>
      </w:pPr>
      <w:r w:rsidRPr="006032AB">
        <w:rPr>
          <w:sz w:val="28"/>
        </w:rPr>
        <w:t xml:space="preserve">                          </w:t>
      </w:r>
      <w:r w:rsidRPr="006032AB">
        <w:rPr>
          <w:rFonts w:hint="eastAsia"/>
          <w:sz w:val="28"/>
        </w:rPr>
        <w:t>（以下簡稱乙方）</w:t>
      </w:r>
    </w:p>
    <w:p w:rsidR="0068303E" w:rsidRPr="006032AB" w:rsidRDefault="0068303E" w:rsidP="002934E4">
      <w:pPr>
        <w:pStyle w:val="Default"/>
      </w:pPr>
      <w:r w:rsidRPr="006032AB">
        <w:rPr>
          <w:rFonts w:hint="eastAsia"/>
        </w:rPr>
        <w:t>訂立本契約條款如下</w:t>
      </w:r>
      <w:r w:rsidRPr="006032AB">
        <w:t xml:space="preserve">: </w:t>
      </w:r>
    </w:p>
    <w:p w:rsidR="0068303E" w:rsidRPr="006032AB" w:rsidRDefault="0068303E" w:rsidP="002934E4">
      <w:pPr>
        <w:pStyle w:val="Default"/>
        <w:numPr>
          <w:ilvl w:val="0"/>
          <w:numId w:val="20"/>
        </w:numPr>
      </w:pPr>
      <w:r w:rsidRPr="006032AB">
        <w:rPr>
          <w:rFonts w:hint="eastAsia"/>
        </w:rPr>
        <w:t>乙方向甲方借出作品</w:t>
      </w:r>
      <w:r>
        <w:t xml:space="preserve">     </w:t>
      </w:r>
      <w:r w:rsidRPr="006032AB">
        <w:rPr>
          <w:rFonts w:hint="eastAsia"/>
        </w:rPr>
        <w:t>件，如所附清冊。</w:t>
      </w:r>
      <w:r w:rsidRPr="006032AB">
        <w:t xml:space="preserve"> </w:t>
      </w:r>
    </w:p>
    <w:p w:rsidR="0068303E" w:rsidRPr="006032AB" w:rsidRDefault="0068303E" w:rsidP="002934E4">
      <w:pPr>
        <w:pStyle w:val="Default"/>
        <w:numPr>
          <w:ilvl w:val="0"/>
          <w:numId w:val="20"/>
        </w:numPr>
      </w:pPr>
      <w:r w:rsidRPr="006032AB">
        <w:rPr>
          <w:rFonts w:hint="eastAsia"/>
        </w:rPr>
        <w:t>提借期間自民國</w:t>
      </w:r>
      <w:r>
        <w:t xml:space="preserve">     </w:t>
      </w:r>
      <w:r w:rsidRPr="006032AB">
        <w:rPr>
          <w:rFonts w:hint="eastAsia"/>
        </w:rPr>
        <w:t>年</w:t>
      </w:r>
      <w:r>
        <w:t xml:space="preserve">     </w:t>
      </w:r>
      <w:r w:rsidRPr="006032AB">
        <w:rPr>
          <w:rFonts w:hint="eastAsia"/>
        </w:rPr>
        <w:t>月</w:t>
      </w:r>
      <w:r>
        <w:t xml:space="preserve">     </w:t>
      </w:r>
      <w:r w:rsidRPr="006032AB">
        <w:rPr>
          <w:rFonts w:hint="eastAsia"/>
        </w:rPr>
        <w:t>日至</w:t>
      </w:r>
      <w:r>
        <w:t xml:space="preserve">     </w:t>
      </w:r>
      <w:r w:rsidRPr="006032AB">
        <w:rPr>
          <w:rFonts w:hint="eastAsia"/>
        </w:rPr>
        <w:t>年</w:t>
      </w:r>
      <w:r>
        <w:t xml:space="preserve">     </w:t>
      </w:r>
      <w:r w:rsidRPr="006032AB">
        <w:rPr>
          <w:rFonts w:hint="eastAsia"/>
        </w:rPr>
        <w:t>月</w:t>
      </w:r>
      <w:r>
        <w:t xml:space="preserve">     </w:t>
      </w:r>
      <w:r w:rsidRPr="006032AB">
        <w:rPr>
          <w:rFonts w:hint="eastAsia"/>
        </w:rPr>
        <w:t>日。</w:t>
      </w:r>
      <w:r w:rsidRPr="006032AB">
        <w:t xml:space="preserve"> </w:t>
      </w:r>
    </w:p>
    <w:p w:rsidR="0068303E" w:rsidRPr="006032AB" w:rsidRDefault="0068303E" w:rsidP="002934E4">
      <w:pPr>
        <w:pStyle w:val="Default"/>
        <w:numPr>
          <w:ilvl w:val="0"/>
          <w:numId w:val="20"/>
        </w:numPr>
      </w:pPr>
      <w:r w:rsidRPr="006032AB">
        <w:rPr>
          <w:rFonts w:hint="eastAsia"/>
        </w:rPr>
        <w:t>甲方同意出借時，不收取借用費。</w:t>
      </w:r>
      <w:r w:rsidRPr="006032AB">
        <w:t xml:space="preserve"> </w:t>
      </w:r>
    </w:p>
    <w:p w:rsidR="0068303E" w:rsidRPr="006032AB" w:rsidRDefault="0068303E" w:rsidP="002934E4">
      <w:pPr>
        <w:pStyle w:val="Default"/>
        <w:numPr>
          <w:ilvl w:val="0"/>
          <w:numId w:val="20"/>
        </w:numPr>
      </w:pPr>
      <w:r w:rsidRPr="006032AB">
        <w:rPr>
          <w:rFonts w:hint="eastAsia"/>
        </w:rPr>
        <w:t>乙方提借作品之用途，僅限於非營利性之展覽。</w:t>
      </w:r>
    </w:p>
    <w:p w:rsidR="0068303E" w:rsidRPr="006032AB" w:rsidRDefault="0068303E" w:rsidP="002934E4">
      <w:pPr>
        <w:pStyle w:val="Default"/>
        <w:numPr>
          <w:ilvl w:val="0"/>
          <w:numId w:val="20"/>
        </w:numPr>
        <w:ind w:right="-154"/>
      </w:pPr>
      <w:r w:rsidRPr="006032AB">
        <w:rPr>
          <w:rFonts w:hint="eastAsia"/>
        </w:rPr>
        <w:t>乙方非經甲方同意，所借展之作品皆不得用任何方法複製或轉借。</w:t>
      </w:r>
      <w:r w:rsidRPr="006032AB">
        <w:t xml:space="preserve"> </w:t>
      </w:r>
    </w:p>
    <w:p w:rsidR="0068303E" w:rsidRPr="00231F93" w:rsidRDefault="0068303E" w:rsidP="002934E4">
      <w:pPr>
        <w:pStyle w:val="Default"/>
        <w:numPr>
          <w:ilvl w:val="0"/>
          <w:numId w:val="20"/>
        </w:numPr>
      </w:pPr>
      <w:r w:rsidRPr="00231F93">
        <w:rPr>
          <w:rFonts w:hint="eastAsia"/>
        </w:rPr>
        <w:t>乙方負責提借及歸還作品之包裝與搬運，並負擔其費用，然其處理方式須徵得甲方同意。</w:t>
      </w:r>
      <w:r w:rsidRPr="00231F93">
        <w:t xml:space="preserve"> </w:t>
      </w:r>
    </w:p>
    <w:p w:rsidR="0068303E" w:rsidRPr="00881C02" w:rsidRDefault="0068303E" w:rsidP="002934E4">
      <w:pPr>
        <w:pStyle w:val="Default"/>
        <w:numPr>
          <w:ilvl w:val="0"/>
          <w:numId w:val="20"/>
        </w:numPr>
      </w:pPr>
      <w:r w:rsidRPr="00881C02">
        <w:rPr>
          <w:rFonts w:hint="eastAsia"/>
        </w:rPr>
        <w:t>借展期間，乙方應負責作品之安全維護，如有破壞、污損或遺失，乙方須負賠償責任。</w:t>
      </w:r>
      <w:r w:rsidRPr="00881C02">
        <w:t xml:space="preserve"> </w:t>
      </w:r>
    </w:p>
    <w:p w:rsidR="0068303E" w:rsidRPr="00881C02" w:rsidRDefault="0068303E" w:rsidP="002934E4">
      <w:pPr>
        <w:pStyle w:val="Default"/>
        <w:numPr>
          <w:ilvl w:val="0"/>
          <w:numId w:val="20"/>
        </w:numPr>
      </w:pPr>
      <w:r w:rsidRPr="00881C02">
        <w:rPr>
          <w:rFonts w:hint="eastAsia"/>
        </w:rPr>
        <w:t>乙方應於預定歸還期限內歸還所借作品。</w:t>
      </w:r>
      <w:r w:rsidRPr="00881C02">
        <w:t xml:space="preserve"> </w:t>
      </w:r>
    </w:p>
    <w:p w:rsidR="0068303E" w:rsidRPr="00881C02" w:rsidRDefault="0068303E" w:rsidP="002934E4">
      <w:pPr>
        <w:pStyle w:val="Default"/>
        <w:numPr>
          <w:ilvl w:val="0"/>
          <w:numId w:val="20"/>
        </w:numPr>
      </w:pPr>
      <w:r w:rsidRPr="00881C02">
        <w:rPr>
          <w:rFonts w:hint="eastAsia"/>
        </w:rPr>
        <w:t>本契約壹式貳份，甲乙雙方各執壹份，於</w:t>
      </w:r>
      <w:r>
        <w:rPr>
          <w:rFonts w:hint="eastAsia"/>
        </w:rPr>
        <w:t>布</w:t>
      </w:r>
      <w:r w:rsidRPr="00881C02">
        <w:rPr>
          <w:rFonts w:hint="eastAsia"/>
        </w:rPr>
        <w:t>展當日簽約。本契約附件與本契約具備同一效力。</w:t>
      </w:r>
      <w:r w:rsidRPr="00881C02">
        <w:t xml:space="preserve"> </w:t>
      </w:r>
    </w:p>
    <w:p w:rsidR="0068303E" w:rsidRDefault="0068303E" w:rsidP="002934E4">
      <w:pPr>
        <w:pStyle w:val="Default"/>
      </w:pPr>
    </w:p>
    <w:p w:rsidR="0068303E" w:rsidRPr="00006C2D" w:rsidRDefault="0068303E" w:rsidP="002934E4">
      <w:pPr>
        <w:pStyle w:val="Default"/>
      </w:pPr>
    </w:p>
    <w:p w:rsidR="0068303E" w:rsidRPr="00006C2D" w:rsidRDefault="0068303E" w:rsidP="002934E4">
      <w:pPr>
        <w:pStyle w:val="Default"/>
      </w:pPr>
      <w:r w:rsidRPr="00006C2D">
        <w:rPr>
          <w:rFonts w:hint="eastAsia"/>
        </w:rPr>
        <w:t>甲　方：國立臺灣大學農業陳列館</w:t>
      </w:r>
    </w:p>
    <w:p w:rsidR="0068303E" w:rsidRPr="00006C2D" w:rsidRDefault="0068303E" w:rsidP="002934E4">
      <w:pPr>
        <w:pStyle w:val="Default"/>
        <w:spacing w:line="480" w:lineRule="auto"/>
      </w:pPr>
      <w:r w:rsidRPr="00006C2D">
        <w:rPr>
          <w:rFonts w:hint="eastAsia"/>
        </w:rPr>
        <w:t>負責人：館長</w:t>
      </w:r>
    </w:p>
    <w:p w:rsidR="0068303E" w:rsidRPr="00006C2D" w:rsidRDefault="0068303E" w:rsidP="002934E4">
      <w:pPr>
        <w:pStyle w:val="Default"/>
      </w:pPr>
      <w:r w:rsidRPr="00006C2D">
        <w:rPr>
          <w:rFonts w:hint="eastAsia"/>
        </w:rPr>
        <w:t>地　址：</w:t>
      </w:r>
      <w:r w:rsidRPr="00006C2D">
        <w:rPr>
          <w:rFonts w:ascii="標楷體" w:eastAsia="標楷體" w:hAnsi="標楷體" w:cs="Tahoma"/>
        </w:rPr>
        <w:t xml:space="preserve">10617 </w:t>
      </w:r>
      <w:r w:rsidRPr="00006C2D">
        <w:rPr>
          <w:rFonts w:ascii="標楷體" w:eastAsia="標楷體" w:hAnsi="標楷體" w:cs="Tahoma" w:hint="eastAsia"/>
        </w:rPr>
        <w:t>台北市羅斯福路四段</w:t>
      </w:r>
      <w:r w:rsidRPr="00006C2D">
        <w:rPr>
          <w:rFonts w:ascii="標楷體" w:eastAsia="標楷體" w:hAnsi="標楷體" w:cs="Tahoma"/>
        </w:rPr>
        <w:t>1</w:t>
      </w:r>
      <w:r w:rsidRPr="00006C2D">
        <w:rPr>
          <w:rFonts w:ascii="標楷體" w:eastAsia="標楷體" w:hAnsi="標楷體" w:cs="Tahoma" w:hint="eastAsia"/>
        </w:rPr>
        <w:t>號國立臺灣大學農業陳列館</w:t>
      </w:r>
    </w:p>
    <w:p w:rsidR="0068303E" w:rsidRPr="00006C2D" w:rsidRDefault="0068303E" w:rsidP="002934E4">
      <w:pPr>
        <w:pStyle w:val="Default"/>
      </w:pPr>
      <w:r w:rsidRPr="00006C2D">
        <w:rPr>
          <w:rFonts w:hint="eastAsia"/>
        </w:rPr>
        <w:t>電　話：</w:t>
      </w:r>
      <w:r w:rsidRPr="00006C2D">
        <w:rPr>
          <w:rFonts w:ascii="標楷體" w:eastAsia="標楷體" w:hAnsi="標楷體"/>
          <w:color w:val="auto"/>
        </w:rPr>
        <w:t>(02)33663972</w:t>
      </w:r>
    </w:p>
    <w:p w:rsidR="0068303E" w:rsidRDefault="0068303E" w:rsidP="002934E4">
      <w:pPr>
        <w:pStyle w:val="Default"/>
      </w:pPr>
    </w:p>
    <w:p w:rsidR="0068303E" w:rsidRPr="00006C2D" w:rsidRDefault="0068303E" w:rsidP="002934E4">
      <w:pPr>
        <w:pStyle w:val="Default"/>
      </w:pPr>
    </w:p>
    <w:p w:rsidR="0068303E" w:rsidRPr="00006C2D" w:rsidRDefault="0068303E" w:rsidP="002934E4">
      <w:pPr>
        <w:pStyle w:val="Default"/>
      </w:pPr>
      <w:r w:rsidRPr="00006C2D">
        <w:rPr>
          <w:rFonts w:hint="eastAsia"/>
        </w:rPr>
        <w:t>乙　方：</w:t>
      </w:r>
    </w:p>
    <w:p w:rsidR="0068303E" w:rsidRPr="00006C2D" w:rsidRDefault="0068303E" w:rsidP="002934E4">
      <w:pPr>
        <w:pStyle w:val="Default"/>
        <w:spacing w:line="480" w:lineRule="auto"/>
      </w:pPr>
      <w:r w:rsidRPr="00006C2D">
        <w:rPr>
          <w:rFonts w:hint="eastAsia"/>
        </w:rPr>
        <w:t>負責人：</w:t>
      </w:r>
    </w:p>
    <w:p w:rsidR="0068303E" w:rsidRPr="00006C2D" w:rsidRDefault="0068303E" w:rsidP="002934E4">
      <w:pPr>
        <w:pStyle w:val="Default"/>
      </w:pPr>
      <w:r w:rsidRPr="00006C2D">
        <w:rPr>
          <w:rFonts w:hint="eastAsia"/>
        </w:rPr>
        <w:t>地　址：</w:t>
      </w:r>
    </w:p>
    <w:p w:rsidR="0068303E" w:rsidRPr="00006C2D" w:rsidRDefault="0068303E" w:rsidP="002934E4">
      <w:pPr>
        <w:pStyle w:val="Default"/>
      </w:pPr>
      <w:r w:rsidRPr="00006C2D">
        <w:rPr>
          <w:rFonts w:hint="eastAsia"/>
        </w:rPr>
        <w:t>電　話：</w:t>
      </w:r>
    </w:p>
    <w:p w:rsidR="0068303E" w:rsidRDefault="0068303E" w:rsidP="002934E4">
      <w:pPr>
        <w:pStyle w:val="Default"/>
      </w:pPr>
    </w:p>
    <w:p w:rsidR="0068303E" w:rsidRPr="00006C2D" w:rsidRDefault="0068303E" w:rsidP="002934E4">
      <w:pPr>
        <w:pStyle w:val="Default"/>
      </w:pPr>
    </w:p>
    <w:p w:rsidR="0068303E" w:rsidRPr="002934E4" w:rsidRDefault="0068303E" w:rsidP="00720356">
      <w:pPr>
        <w:jc w:val="distribute"/>
        <w:rPr>
          <w:rFonts w:ascii="標楷體" w:eastAsia="標楷體" w:hAnsi="標楷體"/>
        </w:rPr>
      </w:pPr>
      <w:r w:rsidRPr="006032AB">
        <w:rPr>
          <w:rFonts w:ascii="標楷體" w:eastAsia="標楷體" w:hAnsi="標楷體" w:hint="eastAsia"/>
        </w:rPr>
        <w:t>中華民國</w:t>
      </w:r>
      <w:r>
        <w:rPr>
          <w:rFonts w:ascii="標楷體" w:eastAsia="標楷體" w:hAnsi="標楷體" w:hint="eastAsia"/>
        </w:rPr>
        <w:t xml:space="preserve">　</w:t>
      </w:r>
      <w:r w:rsidRPr="006032AB">
        <w:rPr>
          <w:rFonts w:ascii="標楷體" w:eastAsia="標楷體" w:hAnsi="標楷體" w:hint="eastAsia"/>
        </w:rPr>
        <w:t>年</w:t>
      </w:r>
      <w:r>
        <w:rPr>
          <w:rFonts w:ascii="標楷體" w:eastAsia="標楷體" w:hAnsi="標楷體" w:hint="eastAsia"/>
        </w:rPr>
        <w:t xml:space="preserve">　</w:t>
      </w:r>
      <w:r w:rsidRPr="006032AB">
        <w:rPr>
          <w:rFonts w:ascii="標楷體" w:eastAsia="標楷體" w:hAnsi="標楷體" w:hint="eastAsia"/>
        </w:rPr>
        <w:t>月</w:t>
      </w:r>
      <w:r>
        <w:rPr>
          <w:rFonts w:ascii="標楷體" w:eastAsia="標楷體" w:hAnsi="標楷體" w:hint="eastAsia"/>
        </w:rPr>
        <w:t xml:space="preserve">　</w:t>
      </w:r>
      <w:r w:rsidRPr="006032AB">
        <w:rPr>
          <w:rFonts w:ascii="標楷體" w:eastAsia="標楷體" w:hAnsi="標楷體" w:hint="eastAsia"/>
        </w:rPr>
        <w:t>日</w:t>
      </w:r>
    </w:p>
    <w:p w:rsidR="0068303E" w:rsidRPr="00EB00E4" w:rsidRDefault="0068303E" w:rsidP="00D0599D">
      <w:pPr>
        <w:widowControl/>
        <w:rPr>
          <w:rFonts w:ascii="標楷體" w:eastAsia="標楷體" w:hAnsi="標楷體"/>
          <w:sz w:val="28"/>
          <w:szCs w:val="28"/>
        </w:rPr>
        <w:sectPr w:rsidR="0068303E" w:rsidRPr="00EB00E4" w:rsidSect="00744F53">
          <w:headerReference w:type="default" r:id="rId10"/>
          <w:pgSz w:w="11906" w:h="16838"/>
          <w:pgMar w:top="1440" w:right="1080" w:bottom="1440" w:left="1080" w:header="851" w:footer="992" w:gutter="0"/>
          <w:cols w:space="425"/>
          <w:docGrid w:type="lines" w:linePitch="360"/>
        </w:sectPr>
      </w:pPr>
    </w:p>
    <w:p w:rsidR="0068303E" w:rsidRPr="00720356" w:rsidRDefault="0068303E" w:rsidP="00720356">
      <w:pPr>
        <w:widowControl/>
        <w:jc w:val="center"/>
        <w:rPr>
          <w:rFonts w:ascii="標楷體" w:eastAsia="標楷體" w:hAnsi="標楷體"/>
          <w:b/>
          <w:sz w:val="32"/>
          <w:szCs w:val="32"/>
        </w:rPr>
      </w:pPr>
      <w:r w:rsidRPr="00720356">
        <w:rPr>
          <w:rFonts w:ascii="標楷體" w:eastAsia="標楷體" w:hAnsi="標楷體" w:hint="eastAsia"/>
          <w:b/>
          <w:sz w:val="32"/>
          <w:szCs w:val="32"/>
        </w:rPr>
        <w:t>「</w:t>
      </w:r>
      <w:r w:rsidRPr="00720356">
        <w:rPr>
          <w:rFonts w:ascii="標楷體" w:eastAsia="標楷體" w:hAnsi="標楷體" w:cs="Helvetica" w:hint="eastAsia"/>
          <w:b/>
          <w:color w:val="141823"/>
          <w:sz w:val="32"/>
          <w:szCs w:val="32"/>
          <w:shd w:val="clear" w:color="auto" w:fill="FFFFFF"/>
        </w:rPr>
        <w:t>生命關懷之旅</w:t>
      </w:r>
      <w:r w:rsidRPr="00720356">
        <w:rPr>
          <w:rFonts w:ascii="標楷體" w:eastAsia="標楷體" w:hAnsi="標楷體" w:cs="Helvetica"/>
          <w:b/>
          <w:color w:val="141823"/>
          <w:sz w:val="32"/>
          <w:szCs w:val="32"/>
          <w:shd w:val="clear" w:color="auto" w:fill="FFFFFF"/>
        </w:rPr>
        <w:t>~</w:t>
      </w:r>
      <w:r w:rsidRPr="00720356">
        <w:rPr>
          <w:rFonts w:ascii="標楷體" w:eastAsia="標楷體" w:hAnsi="標楷體" w:cs="Helvetica" w:hint="eastAsia"/>
          <w:b/>
          <w:color w:val="141823"/>
          <w:sz w:val="32"/>
          <w:szCs w:val="32"/>
          <w:shd w:val="clear" w:color="auto" w:fill="FFFFFF"/>
        </w:rPr>
        <w:t>糧食的危機與安全</w:t>
      </w:r>
      <w:r w:rsidRPr="00720356">
        <w:rPr>
          <w:rFonts w:ascii="標楷體" w:eastAsia="標楷體" w:hAnsi="標楷體" w:hint="eastAsia"/>
          <w:b/>
          <w:sz w:val="32"/>
          <w:szCs w:val="32"/>
        </w:rPr>
        <w:t>」巡迴展展覽品說明</w:t>
      </w:r>
    </w:p>
    <w:p w:rsidR="0068303E" w:rsidRPr="00720356" w:rsidRDefault="0068303E" w:rsidP="00D0599D">
      <w:pPr>
        <w:widowControl/>
        <w:rPr>
          <w:rFonts w:ascii="標楷體" w:eastAsia="標楷體" w:hAnsi="標楷體"/>
          <w:b/>
          <w:szCs w:val="24"/>
        </w:rPr>
      </w:pPr>
      <w:r w:rsidRPr="00720356">
        <w:rPr>
          <w:rFonts w:ascii="標楷體" w:eastAsia="標楷體" w:hAnsi="標楷體" w:hint="eastAsia"/>
          <w:b/>
          <w:sz w:val="28"/>
          <w:szCs w:val="28"/>
        </w:rPr>
        <w:t>展覽佈置概況（以臺大農業陳列館為例）</w:t>
      </w:r>
    </w:p>
    <w:p w:rsidR="0068303E" w:rsidRPr="00D77C43" w:rsidRDefault="0068303E" w:rsidP="00D0599D">
      <w:pPr>
        <w:widowControl/>
        <w:rPr>
          <w:rFonts w:ascii="標楷體" w:eastAsia="標楷體" w:hAnsi="標楷體"/>
          <w:b/>
          <w:szCs w:val="24"/>
        </w:rPr>
      </w:pPr>
      <w:r w:rsidRPr="009440F9">
        <w:rPr>
          <w:rFonts w:ascii="標楷體" w:eastAsia="標楷體" w:hAnsi="標楷體"/>
          <w:b/>
          <w:noProof/>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2072" o:spid="_x0000_i1025" type="#_x0000_t75" style="width:489.75pt;height:184.5pt;visibility:visible">
            <v:imagedata r:id="rId11" o:title=""/>
          </v:shape>
        </w:pict>
      </w:r>
    </w:p>
    <w:p w:rsidR="0068303E" w:rsidRPr="00EA48E4" w:rsidRDefault="0068303E" w:rsidP="00EA48E4">
      <w:pPr>
        <w:widowControl/>
        <w:rPr>
          <w:rFonts w:ascii="標楷體" w:eastAsia="標楷體" w:hAnsi="標楷體"/>
          <w:b/>
          <w:sz w:val="28"/>
          <w:szCs w:val="28"/>
          <w:shd w:val="pct15" w:color="auto" w:fill="FFFFFF"/>
        </w:rPr>
      </w:pPr>
      <w:r w:rsidRPr="00751EA1">
        <w:rPr>
          <w:rFonts w:ascii="標楷體" w:eastAsia="標楷體" w:hAnsi="標楷體" w:hint="eastAsia"/>
          <w:b/>
          <w:sz w:val="28"/>
          <w:szCs w:val="28"/>
        </w:rPr>
        <w:t>展品清單</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50"/>
        <w:gridCol w:w="2450"/>
        <w:gridCol w:w="2451"/>
        <w:gridCol w:w="2451"/>
      </w:tblGrid>
      <w:tr w:rsidR="0068303E" w:rsidRPr="009440F9" w:rsidTr="009440F9">
        <w:trPr>
          <w:jc w:val="center"/>
        </w:trPr>
        <w:tc>
          <w:tcPr>
            <w:tcW w:w="2450" w:type="dxa"/>
          </w:tcPr>
          <w:p w:rsidR="0068303E" w:rsidRPr="009440F9" w:rsidRDefault="0068303E" w:rsidP="009440F9">
            <w:pPr>
              <w:widowControl/>
              <w:jc w:val="center"/>
              <w:rPr>
                <w:rFonts w:ascii="標楷體" w:eastAsia="標楷體" w:hAnsi="標楷體"/>
                <w:b/>
                <w:szCs w:val="28"/>
              </w:rPr>
            </w:pPr>
            <w:r w:rsidRPr="009440F9">
              <w:rPr>
                <w:rFonts w:ascii="標楷體" w:eastAsia="標楷體" w:hAnsi="標楷體" w:hint="eastAsia"/>
                <w:b/>
                <w:szCs w:val="28"/>
              </w:rPr>
              <w:t>品項</w:t>
            </w:r>
          </w:p>
        </w:tc>
        <w:tc>
          <w:tcPr>
            <w:tcW w:w="2450" w:type="dxa"/>
          </w:tcPr>
          <w:p w:rsidR="0068303E" w:rsidRPr="009440F9" w:rsidRDefault="0068303E" w:rsidP="009440F9">
            <w:pPr>
              <w:widowControl/>
              <w:jc w:val="center"/>
              <w:rPr>
                <w:rFonts w:ascii="標楷體" w:eastAsia="標楷體" w:hAnsi="標楷體"/>
                <w:b/>
                <w:szCs w:val="28"/>
              </w:rPr>
            </w:pPr>
            <w:r w:rsidRPr="009440F9">
              <w:rPr>
                <w:rFonts w:ascii="標楷體" w:eastAsia="標楷體" w:hAnsi="標楷體" w:hint="eastAsia"/>
                <w:b/>
                <w:szCs w:val="28"/>
              </w:rPr>
              <w:t>說明</w:t>
            </w:r>
          </w:p>
        </w:tc>
        <w:tc>
          <w:tcPr>
            <w:tcW w:w="2451" w:type="dxa"/>
          </w:tcPr>
          <w:p w:rsidR="0068303E" w:rsidRPr="009440F9" w:rsidRDefault="0068303E" w:rsidP="009440F9">
            <w:pPr>
              <w:widowControl/>
              <w:jc w:val="center"/>
              <w:rPr>
                <w:rFonts w:ascii="標楷體" w:eastAsia="標楷體" w:hAnsi="標楷體"/>
                <w:b/>
                <w:szCs w:val="28"/>
              </w:rPr>
            </w:pPr>
            <w:r w:rsidRPr="009440F9">
              <w:rPr>
                <w:rFonts w:ascii="標楷體" w:eastAsia="標楷體" w:hAnsi="標楷體" w:hint="eastAsia"/>
                <w:b/>
                <w:szCs w:val="28"/>
              </w:rPr>
              <w:t>尺寸</w:t>
            </w:r>
          </w:p>
        </w:tc>
        <w:tc>
          <w:tcPr>
            <w:tcW w:w="2451" w:type="dxa"/>
          </w:tcPr>
          <w:p w:rsidR="0068303E" w:rsidRPr="009440F9" w:rsidRDefault="0068303E" w:rsidP="009440F9">
            <w:pPr>
              <w:widowControl/>
              <w:jc w:val="center"/>
              <w:rPr>
                <w:rFonts w:ascii="標楷體" w:eastAsia="標楷體" w:hAnsi="標楷體"/>
                <w:b/>
                <w:szCs w:val="28"/>
              </w:rPr>
            </w:pPr>
            <w:r w:rsidRPr="009440F9">
              <w:rPr>
                <w:rFonts w:ascii="標楷體" w:eastAsia="標楷體" w:hAnsi="標楷體" w:hint="eastAsia"/>
                <w:b/>
                <w:szCs w:val="28"/>
              </w:rPr>
              <w:t>份數</w:t>
            </w:r>
          </w:p>
        </w:tc>
      </w:tr>
      <w:tr w:rsidR="0068303E" w:rsidRPr="009440F9" w:rsidTr="009440F9">
        <w:trPr>
          <w:jc w:val="center"/>
        </w:trPr>
        <w:tc>
          <w:tcPr>
            <w:tcW w:w="2450" w:type="dxa"/>
            <w:vAlign w:val="center"/>
          </w:tcPr>
          <w:p w:rsidR="0068303E" w:rsidRPr="009440F9" w:rsidRDefault="0068303E" w:rsidP="009440F9">
            <w:pPr>
              <w:widowControl/>
              <w:jc w:val="center"/>
              <w:rPr>
                <w:rFonts w:ascii="標楷體" w:eastAsia="標楷體" w:hAnsi="標楷體"/>
                <w:szCs w:val="24"/>
                <w:shd w:val="pct15" w:color="auto" w:fill="FFFFFF"/>
              </w:rPr>
            </w:pPr>
            <w:r w:rsidRPr="009440F9">
              <w:rPr>
                <w:rFonts w:ascii="標楷體" w:eastAsia="標楷體" w:hAnsi="標楷體" w:hint="eastAsia"/>
                <w:szCs w:val="24"/>
              </w:rPr>
              <w:t>食光穗道─打開食糧的魔法世界展示板</w:t>
            </w:r>
          </w:p>
        </w:tc>
        <w:tc>
          <w:tcPr>
            <w:tcW w:w="2450" w:type="dxa"/>
            <w:vAlign w:val="center"/>
          </w:tcPr>
          <w:p w:rsidR="0068303E" w:rsidRPr="009440F9" w:rsidRDefault="0068303E" w:rsidP="009440F9">
            <w:pPr>
              <w:widowControl/>
              <w:jc w:val="center"/>
              <w:rPr>
                <w:rFonts w:ascii="標楷體" w:eastAsia="標楷體" w:hAnsi="標楷體"/>
                <w:szCs w:val="24"/>
              </w:rPr>
            </w:pPr>
          </w:p>
        </w:tc>
        <w:tc>
          <w:tcPr>
            <w:tcW w:w="2451" w:type="dxa"/>
            <w:vAlign w:val="center"/>
          </w:tcPr>
          <w:p w:rsidR="0068303E" w:rsidRPr="009440F9" w:rsidRDefault="0068303E" w:rsidP="009440F9">
            <w:pPr>
              <w:widowControl/>
              <w:jc w:val="center"/>
              <w:rPr>
                <w:rFonts w:ascii="標楷體" w:eastAsia="標楷體" w:hAnsi="標楷體"/>
                <w:szCs w:val="24"/>
                <w:shd w:val="pct15" w:color="auto" w:fill="FFFFFF"/>
              </w:rPr>
            </w:pPr>
            <w:r w:rsidRPr="009440F9">
              <w:rPr>
                <w:rFonts w:ascii="標楷體" w:eastAsia="標楷體" w:hAnsi="標楷體"/>
                <w:szCs w:val="24"/>
              </w:rPr>
              <w:t xml:space="preserve"> 841 x 1682mm</w:t>
            </w:r>
          </w:p>
        </w:tc>
        <w:tc>
          <w:tcPr>
            <w:tcW w:w="2451" w:type="dxa"/>
            <w:vAlign w:val="center"/>
          </w:tcPr>
          <w:p w:rsidR="0068303E" w:rsidRPr="009440F9" w:rsidRDefault="0068303E" w:rsidP="009440F9">
            <w:pPr>
              <w:widowControl/>
              <w:jc w:val="center"/>
              <w:rPr>
                <w:rFonts w:ascii="標楷體" w:eastAsia="標楷體" w:hAnsi="標楷體"/>
                <w:szCs w:val="24"/>
              </w:rPr>
            </w:pPr>
            <w:r w:rsidRPr="009440F9">
              <w:rPr>
                <w:rFonts w:ascii="標楷體" w:eastAsia="標楷體" w:hAnsi="標楷體"/>
                <w:szCs w:val="24"/>
              </w:rPr>
              <w:t>18</w:t>
            </w:r>
            <w:r w:rsidRPr="009440F9">
              <w:rPr>
                <w:rFonts w:ascii="標楷體" w:eastAsia="標楷體" w:hAnsi="標楷體" w:hint="eastAsia"/>
                <w:szCs w:val="24"/>
              </w:rPr>
              <w:t>片</w:t>
            </w:r>
          </w:p>
        </w:tc>
      </w:tr>
      <w:tr w:rsidR="0068303E" w:rsidRPr="009440F9" w:rsidTr="009440F9">
        <w:trPr>
          <w:jc w:val="center"/>
        </w:trPr>
        <w:tc>
          <w:tcPr>
            <w:tcW w:w="2450" w:type="dxa"/>
            <w:vAlign w:val="center"/>
          </w:tcPr>
          <w:p w:rsidR="0068303E" w:rsidRPr="009440F9" w:rsidRDefault="0068303E" w:rsidP="009440F9">
            <w:pPr>
              <w:widowControl/>
              <w:jc w:val="center"/>
              <w:rPr>
                <w:rFonts w:ascii="標楷體" w:eastAsia="標楷體" w:hAnsi="標楷體"/>
                <w:szCs w:val="24"/>
                <w:shd w:val="pct15" w:color="auto" w:fill="FFFFFF"/>
              </w:rPr>
            </w:pPr>
            <w:r w:rsidRPr="009440F9">
              <w:rPr>
                <w:rFonts w:ascii="標楷體" w:eastAsia="標楷體" w:hAnsi="標楷體" w:hint="eastAsia"/>
                <w:szCs w:val="24"/>
              </w:rPr>
              <w:t>好食新視界─遇見食糧的美好展示板</w:t>
            </w:r>
          </w:p>
        </w:tc>
        <w:tc>
          <w:tcPr>
            <w:tcW w:w="2450" w:type="dxa"/>
            <w:vAlign w:val="center"/>
          </w:tcPr>
          <w:p w:rsidR="0068303E" w:rsidRPr="009440F9" w:rsidRDefault="0068303E" w:rsidP="009440F9">
            <w:pPr>
              <w:widowControl/>
              <w:jc w:val="center"/>
              <w:rPr>
                <w:rFonts w:ascii="標楷體" w:eastAsia="標楷體" w:hAnsi="標楷體"/>
                <w:szCs w:val="24"/>
              </w:rPr>
            </w:pPr>
            <w:r w:rsidRPr="009440F9">
              <w:rPr>
                <w:rFonts w:ascii="標楷體" w:eastAsia="標楷體" w:hAnsi="標楷體" w:hint="eastAsia"/>
                <w:szCs w:val="24"/>
              </w:rPr>
              <w:t>展覽內容</w:t>
            </w:r>
          </w:p>
        </w:tc>
        <w:tc>
          <w:tcPr>
            <w:tcW w:w="2451" w:type="dxa"/>
            <w:vAlign w:val="center"/>
          </w:tcPr>
          <w:p w:rsidR="0068303E" w:rsidRPr="009440F9" w:rsidRDefault="0068303E" w:rsidP="009440F9">
            <w:pPr>
              <w:widowControl/>
              <w:jc w:val="center"/>
              <w:rPr>
                <w:rFonts w:ascii="標楷體" w:eastAsia="標楷體" w:hAnsi="標楷體"/>
                <w:szCs w:val="24"/>
                <w:shd w:val="pct15" w:color="auto" w:fill="FFFFFF"/>
              </w:rPr>
            </w:pPr>
            <w:r w:rsidRPr="009440F9">
              <w:rPr>
                <w:rFonts w:ascii="標楷體" w:eastAsia="標楷體" w:hAnsi="標楷體"/>
                <w:szCs w:val="24"/>
              </w:rPr>
              <w:t xml:space="preserve"> 841 x 1682mm</w:t>
            </w:r>
          </w:p>
        </w:tc>
        <w:tc>
          <w:tcPr>
            <w:tcW w:w="2451" w:type="dxa"/>
            <w:vAlign w:val="center"/>
          </w:tcPr>
          <w:p w:rsidR="0068303E" w:rsidRPr="009440F9" w:rsidRDefault="0068303E" w:rsidP="009440F9">
            <w:pPr>
              <w:widowControl/>
              <w:jc w:val="center"/>
              <w:rPr>
                <w:rFonts w:ascii="標楷體" w:eastAsia="標楷體" w:hAnsi="標楷體"/>
                <w:szCs w:val="24"/>
              </w:rPr>
            </w:pPr>
            <w:r w:rsidRPr="009440F9">
              <w:rPr>
                <w:rFonts w:ascii="標楷體" w:eastAsia="標楷體" w:hAnsi="標楷體"/>
                <w:szCs w:val="24"/>
              </w:rPr>
              <w:t>13</w:t>
            </w:r>
            <w:r w:rsidRPr="009440F9">
              <w:rPr>
                <w:rFonts w:ascii="標楷體" w:eastAsia="標楷體" w:hAnsi="標楷體" w:hint="eastAsia"/>
                <w:szCs w:val="24"/>
              </w:rPr>
              <w:t>片</w:t>
            </w:r>
          </w:p>
        </w:tc>
      </w:tr>
      <w:tr w:rsidR="0068303E" w:rsidRPr="009440F9" w:rsidTr="009440F9">
        <w:trPr>
          <w:jc w:val="center"/>
        </w:trPr>
        <w:tc>
          <w:tcPr>
            <w:tcW w:w="2450" w:type="dxa"/>
            <w:vAlign w:val="center"/>
          </w:tcPr>
          <w:p w:rsidR="0068303E" w:rsidRPr="009440F9" w:rsidRDefault="0068303E" w:rsidP="009440F9">
            <w:pPr>
              <w:widowControl/>
              <w:jc w:val="center"/>
              <w:rPr>
                <w:rFonts w:ascii="標楷體" w:eastAsia="標楷體" w:hAnsi="標楷體"/>
                <w:szCs w:val="24"/>
                <w:shd w:val="pct15" w:color="auto" w:fill="FFFFFF"/>
              </w:rPr>
            </w:pPr>
            <w:r w:rsidRPr="009440F9">
              <w:rPr>
                <w:rFonts w:ascii="標楷體" w:eastAsia="標楷體" w:hAnsi="標楷體" w:hint="eastAsia"/>
                <w:szCs w:val="24"/>
              </w:rPr>
              <w:t>玉米哥哥人型立牌</w:t>
            </w:r>
          </w:p>
        </w:tc>
        <w:tc>
          <w:tcPr>
            <w:tcW w:w="2450" w:type="dxa"/>
            <w:vAlign w:val="center"/>
          </w:tcPr>
          <w:p w:rsidR="0068303E" w:rsidRPr="009440F9" w:rsidRDefault="0068303E" w:rsidP="009440F9">
            <w:pPr>
              <w:widowControl/>
              <w:jc w:val="center"/>
              <w:rPr>
                <w:rFonts w:ascii="標楷體" w:eastAsia="標楷體" w:hAnsi="標楷體"/>
                <w:szCs w:val="24"/>
              </w:rPr>
            </w:pPr>
            <w:r w:rsidRPr="009440F9">
              <w:rPr>
                <w:rFonts w:ascii="標楷體" w:eastAsia="標楷體" w:hAnsi="標楷體" w:hint="eastAsia"/>
                <w:szCs w:val="24"/>
              </w:rPr>
              <w:t>展覽主題人物</w:t>
            </w:r>
          </w:p>
        </w:tc>
        <w:tc>
          <w:tcPr>
            <w:tcW w:w="2451" w:type="dxa"/>
            <w:vAlign w:val="center"/>
          </w:tcPr>
          <w:p w:rsidR="0068303E" w:rsidRPr="009440F9" w:rsidRDefault="0068303E" w:rsidP="009440F9">
            <w:pPr>
              <w:widowControl/>
              <w:jc w:val="center"/>
              <w:rPr>
                <w:rFonts w:ascii="標楷體" w:eastAsia="標楷體" w:hAnsi="標楷體"/>
                <w:szCs w:val="24"/>
                <w:shd w:val="pct15" w:color="auto" w:fill="FFFFFF"/>
              </w:rPr>
            </w:pPr>
            <w:r w:rsidRPr="009440F9">
              <w:rPr>
                <w:rFonts w:ascii="標楷體" w:eastAsia="標楷體" w:hAnsi="標楷體"/>
                <w:szCs w:val="24"/>
              </w:rPr>
              <w:t>1100 x 1570mm</w:t>
            </w:r>
          </w:p>
        </w:tc>
        <w:tc>
          <w:tcPr>
            <w:tcW w:w="2451" w:type="dxa"/>
            <w:vAlign w:val="center"/>
          </w:tcPr>
          <w:p w:rsidR="0068303E" w:rsidRPr="009440F9" w:rsidRDefault="0068303E" w:rsidP="009440F9">
            <w:pPr>
              <w:widowControl/>
              <w:jc w:val="center"/>
              <w:rPr>
                <w:rFonts w:ascii="標楷體" w:eastAsia="標楷體" w:hAnsi="標楷體"/>
                <w:szCs w:val="24"/>
              </w:rPr>
            </w:pPr>
            <w:r w:rsidRPr="009440F9">
              <w:rPr>
                <w:rFonts w:ascii="標楷體" w:eastAsia="標楷體" w:hAnsi="標楷體"/>
                <w:szCs w:val="24"/>
              </w:rPr>
              <w:t>1</w:t>
            </w:r>
            <w:r w:rsidRPr="009440F9">
              <w:rPr>
                <w:rFonts w:ascii="標楷體" w:eastAsia="標楷體" w:hAnsi="標楷體" w:hint="eastAsia"/>
                <w:szCs w:val="24"/>
              </w:rPr>
              <w:t>片</w:t>
            </w:r>
          </w:p>
        </w:tc>
      </w:tr>
      <w:tr w:rsidR="0068303E" w:rsidRPr="009440F9" w:rsidTr="009440F9">
        <w:trPr>
          <w:jc w:val="center"/>
        </w:trPr>
        <w:tc>
          <w:tcPr>
            <w:tcW w:w="2450" w:type="dxa"/>
            <w:vAlign w:val="center"/>
          </w:tcPr>
          <w:p w:rsidR="0068303E" w:rsidRPr="009440F9" w:rsidRDefault="0068303E" w:rsidP="009440F9">
            <w:pPr>
              <w:widowControl/>
              <w:jc w:val="center"/>
              <w:rPr>
                <w:rFonts w:ascii="標楷體" w:eastAsia="標楷體" w:hAnsi="標楷體"/>
                <w:szCs w:val="24"/>
                <w:shd w:val="pct15" w:color="auto" w:fill="FFFFFF"/>
              </w:rPr>
            </w:pPr>
            <w:r w:rsidRPr="009440F9">
              <w:rPr>
                <w:rFonts w:ascii="標楷體" w:eastAsia="標楷體" w:hAnsi="標楷體" w:hint="eastAsia"/>
                <w:szCs w:val="24"/>
              </w:rPr>
              <w:t>紫米姐姐人型立牌</w:t>
            </w:r>
          </w:p>
        </w:tc>
        <w:tc>
          <w:tcPr>
            <w:tcW w:w="2450" w:type="dxa"/>
            <w:vAlign w:val="center"/>
          </w:tcPr>
          <w:p w:rsidR="0068303E" w:rsidRPr="009440F9" w:rsidRDefault="0068303E" w:rsidP="009440F9">
            <w:pPr>
              <w:widowControl/>
              <w:jc w:val="center"/>
              <w:rPr>
                <w:rFonts w:ascii="標楷體" w:eastAsia="標楷體" w:hAnsi="標楷體"/>
                <w:szCs w:val="24"/>
              </w:rPr>
            </w:pPr>
            <w:r w:rsidRPr="009440F9">
              <w:rPr>
                <w:rFonts w:ascii="標楷體" w:eastAsia="標楷體" w:hAnsi="標楷體" w:hint="eastAsia"/>
                <w:szCs w:val="24"/>
              </w:rPr>
              <w:t>展覽主題人物</w:t>
            </w:r>
          </w:p>
        </w:tc>
        <w:tc>
          <w:tcPr>
            <w:tcW w:w="2451" w:type="dxa"/>
            <w:vAlign w:val="center"/>
          </w:tcPr>
          <w:p w:rsidR="0068303E" w:rsidRPr="009440F9" w:rsidRDefault="0068303E" w:rsidP="009440F9">
            <w:pPr>
              <w:widowControl/>
              <w:jc w:val="center"/>
              <w:rPr>
                <w:rFonts w:ascii="標楷體" w:eastAsia="標楷體" w:hAnsi="標楷體"/>
                <w:szCs w:val="24"/>
              </w:rPr>
            </w:pPr>
            <w:r w:rsidRPr="009440F9">
              <w:rPr>
                <w:rFonts w:ascii="標楷體" w:eastAsia="標楷體" w:hAnsi="標楷體"/>
                <w:szCs w:val="24"/>
              </w:rPr>
              <w:t>1100 x 1570mm</w:t>
            </w:r>
          </w:p>
          <w:p w:rsidR="0068303E" w:rsidRPr="009440F9" w:rsidRDefault="0068303E" w:rsidP="009440F9">
            <w:pPr>
              <w:widowControl/>
              <w:jc w:val="center"/>
              <w:rPr>
                <w:rFonts w:ascii="標楷體" w:eastAsia="標楷體" w:hAnsi="標楷體"/>
                <w:szCs w:val="24"/>
              </w:rPr>
            </w:pPr>
            <w:r w:rsidRPr="009440F9">
              <w:rPr>
                <w:rFonts w:ascii="標楷體" w:eastAsia="標楷體" w:hAnsi="標楷體"/>
                <w:szCs w:val="24"/>
              </w:rPr>
              <w:t xml:space="preserve"> 680 x 1050mm</w:t>
            </w:r>
          </w:p>
          <w:p w:rsidR="0068303E" w:rsidRPr="009440F9" w:rsidRDefault="0068303E" w:rsidP="009440F9">
            <w:pPr>
              <w:widowControl/>
              <w:jc w:val="center"/>
              <w:rPr>
                <w:rFonts w:ascii="標楷體" w:eastAsia="標楷體" w:hAnsi="標楷體"/>
                <w:szCs w:val="24"/>
                <w:shd w:val="pct15" w:color="auto" w:fill="FFFFFF"/>
              </w:rPr>
            </w:pPr>
            <w:r w:rsidRPr="009440F9">
              <w:rPr>
                <w:rFonts w:ascii="標楷體" w:eastAsia="標楷體" w:hAnsi="標楷體"/>
                <w:szCs w:val="24"/>
              </w:rPr>
              <w:t>1350 x 1800mm</w:t>
            </w:r>
          </w:p>
        </w:tc>
        <w:tc>
          <w:tcPr>
            <w:tcW w:w="2451" w:type="dxa"/>
            <w:vAlign w:val="center"/>
          </w:tcPr>
          <w:p w:rsidR="0068303E" w:rsidRPr="009440F9" w:rsidRDefault="0068303E" w:rsidP="009440F9">
            <w:pPr>
              <w:widowControl/>
              <w:jc w:val="center"/>
              <w:rPr>
                <w:rFonts w:ascii="標楷體" w:eastAsia="標楷體" w:hAnsi="標楷體"/>
                <w:szCs w:val="24"/>
              </w:rPr>
            </w:pPr>
            <w:r w:rsidRPr="009440F9">
              <w:rPr>
                <w:rFonts w:ascii="標楷體" w:eastAsia="標楷體" w:hAnsi="標楷體"/>
                <w:szCs w:val="24"/>
              </w:rPr>
              <w:t>3</w:t>
            </w:r>
            <w:r w:rsidRPr="009440F9">
              <w:rPr>
                <w:rFonts w:ascii="標楷體" w:eastAsia="標楷體" w:hAnsi="標楷體" w:hint="eastAsia"/>
                <w:szCs w:val="24"/>
              </w:rPr>
              <w:t>片</w:t>
            </w:r>
          </w:p>
        </w:tc>
      </w:tr>
      <w:tr w:rsidR="0068303E" w:rsidRPr="009440F9" w:rsidTr="009440F9">
        <w:trPr>
          <w:jc w:val="center"/>
        </w:trPr>
        <w:tc>
          <w:tcPr>
            <w:tcW w:w="2450" w:type="dxa"/>
            <w:vAlign w:val="center"/>
          </w:tcPr>
          <w:p w:rsidR="0068303E" w:rsidRPr="009440F9" w:rsidRDefault="0068303E" w:rsidP="009440F9">
            <w:pPr>
              <w:widowControl/>
              <w:jc w:val="center"/>
              <w:rPr>
                <w:rFonts w:ascii="標楷體" w:eastAsia="標楷體" w:hAnsi="標楷體"/>
                <w:szCs w:val="24"/>
                <w:shd w:val="pct15" w:color="auto" w:fill="FFFFFF"/>
              </w:rPr>
            </w:pPr>
            <w:r w:rsidRPr="009440F9">
              <w:rPr>
                <w:rFonts w:ascii="標楷體" w:eastAsia="標楷體" w:hAnsi="標楷體" w:hint="eastAsia"/>
                <w:szCs w:val="24"/>
              </w:rPr>
              <w:t>展覽印章</w:t>
            </w:r>
          </w:p>
        </w:tc>
        <w:tc>
          <w:tcPr>
            <w:tcW w:w="2450" w:type="dxa"/>
            <w:vAlign w:val="center"/>
          </w:tcPr>
          <w:p w:rsidR="0068303E" w:rsidRPr="009440F9" w:rsidRDefault="0068303E" w:rsidP="009440F9">
            <w:pPr>
              <w:widowControl/>
              <w:jc w:val="center"/>
              <w:rPr>
                <w:rFonts w:ascii="標楷體" w:eastAsia="標楷體" w:hAnsi="標楷體"/>
                <w:szCs w:val="24"/>
                <w:shd w:val="pct15" w:color="auto" w:fill="FFFFFF"/>
              </w:rPr>
            </w:pPr>
            <w:r w:rsidRPr="009440F9">
              <w:rPr>
                <w:rFonts w:ascii="標楷體" w:eastAsia="標楷體" w:hAnsi="標楷體" w:hint="eastAsia"/>
                <w:szCs w:val="24"/>
              </w:rPr>
              <w:t>紀念戳章</w:t>
            </w:r>
          </w:p>
        </w:tc>
        <w:tc>
          <w:tcPr>
            <w:tcW w:w="2451" w:type="dxa"/>
            <w:vAlign w:val="center"/>
          </w:tcPr>
          <w:p w:rsidR="0068303E" w:rsidRPr="009440F9" w:rsidRDefault="0068303E" w:rsidP="009440F9">
            <w:pPr>
              <w:widowControl/>
              <w:jc w:val="center"/>
              <w:rPr>
                <w:rFonts w:ascii="標楷體" w:eastAsia="標楷體" w:hAnsi="標楷體"/>
                <w:szCs w:val="24"/>
                <w:shd w:val="pct15" w:color="auto" w:fill="FFFFFF"/>
              </w:rPr>
            </w:pPr>
            <w:r w:rsidRPr="009440F9">
              <w:rPr>
                <w:rFonts w:ascii="標楷體" w:eastAsia="標楷體" w:hAnsi="標楷體" w:hint="eastAsia"/>
                <w:szCs w:val="24"/>
              </w:rPr>
              <w:t>詳如附件</w:t>
            </w:r>
            <w:r w:rsidRPr="009440F9">
              <w:rPr>
                <w:rFonts w:ascii="標楷體" w:eastAsia="標楷體" w:hAnsi="標楷體"/>
                <w:szCs w:val="24"/>
              </w:rPr>
              <w:t>3</w:t>
            </w:r>
            <w:r w:rsidRPr="009440F9">
              <w:rPr>
                <w:rFonts w:ascii="標楷體" w:eastAsia="標楷體" w:hAnsi="標楷體" w:hint="eastAsia"/>
                <w:szCs w:val="24"/>
              </w:rPr>
              <w:t>說明</w:t>
            </w:r>
          </w:p>
        </w:tc>
        <w:tc>
          <w:tcPr>
            <w:tcW w:w="2451" w:type="dxa"/>
            <w:vAlign w:val="center"/>
          </w:tcPr>
          <w:p w:rsidR="0068303E" w:rsidRPr="009440F9" w:rsidRDefault="0068303E" w:rsidP="009440F9">
            <w:pPr>
              <w:widowControl/>
              <w:jc w:val="center"/>
              <w:rPr>
                <w:rFonts w:ascii="標楷體" w:eastAsia="標楷體" w:hAnsi="標楷體"/>
                <w:szCs w:val="24"/>
              </w:rPr>
            </w:pPr>
            <w:r w:rsidRPr="009440F9">
              <w:rPr>
                <w:rFonts w:ascii="標楷體" w:eastAsia="標楷體" w:hAnsi="標楷體"/>
                <w:szCs w:val="24"/>
              </w:rPr>
              <w:t>6</w:t>
            </w:r>
            <w:r w:rsidRPr="009440F9">
              <w:rPr>
                <w:rFonts w:ascii="標楷體" w:eastAsia="標楷體" w:hAnsi="標楷體" w:hint="eastAsia"/>
                <w:szCs w:val="24"/>
              </w:rPr>
              <w:t>個</w:t>
            </w:r>
          </w:p>
        </w:tc>
      </w:tr>
      <w:tr w:rsidR="0068303E" w:rsidRPr="009440F9" w:rsidTr="009440F9">
        <w:trPr>
          <w:jc w:val="center"/>
        </w:trPr>
        <w:tc>
          <w:tcPr>
            <w:tcW w:w="2450" w:type="dxa"/>
          </w:tcPr>
          <w:p w:rsidR="0068303E" w:rsidRPr="009440F9" w:rsidRDefault="0068303E" w:rsidP="009440F9">
            <w:pPr>
              <w:widowControl/>
              <w:jc w:val="center"/>
              <w:rPr>
                <w:rFonts w:ascii="標楷體" w:eastAsia="標楷體" w:hAnsi="標楷體"/>
                <w:szCs w:val="24"/>
              </w:rPr>
            </w:pPr>
            <w:r w:rsidRPr="009440F9">
              <w:rPr>
                <w:rFonts w:ascii="標楷體" w:eastAsia="標楷體" w:hAnsi="標楷體" w:hint="eastAsia"/>
                <w:szCs w:val="24"/>
              </w:rPr>
              <w:t>展覽塗鴉活動底稿</w:t>
            </w:r>
          </w:p>
        </w:tc>
        <w:tc>
          <w:tcPr>
            <w:tcW w:w="2450" w:type="dxa"/>
          </w:tcPr>
          <w:p w:rsidR="0068303E" w:rsidRPr="009440F9" w:rsidRDefault="0068303E" w:rsidP="009440F9">
            <w:pPr>
              <w:widowControl/>
              <w:jc w:val="center"/>
              <w:rPr>
                <w:rFonts w:ascii="標楷體" w:eastAsia="標楷體" w:hAnsi="標楷體"/>
                <w:szCs w:val="24"/>
              </w:rPr>
            </w:pPr>
            <w:r w:rsidRPr="009440F9">
              <w:rPr>
                <w:rFonts w:ascii="標楷體" w:eastAsia="標楷體" w:hAnsi="標楷體" w:hint="eastAsia"/>
                <w:szCs w:val="24"/>
              </w:rPr>
              <w:t>搭配展覽之體驗活動</w:t>
            </w:r>
          </w:p>
        </w:tc>
        <w:tc>
          <w:tcPr>
            <w:tcW w:w="2451" w:type="dxa"/>
          </w:tcPr>
          <w:p w:rsidR="0068303E" w:rsidRPr="009440F9" w:rsidRDefault="0068303E" w:rsidP="009440F9">
            <w:pPr>
              <w:widowControl/>
              <w:jc w:val="center"/>
              <w:rPr>
                <w:rFonts w:ascii="標楷體" w:eastAsia="標楷體" w:hAnsi="標楷體"/>
                <w:szCs w:val="24"/>
              </w:rPr>
            </w:pPr>
            <w:r w:rsidRPr="009440F9">
              <w:rPr>
                <w:rFonts w:ascii="標楷體" w:eastAsia="標楷體" w:hAnsi="標楷體"/>
                <w:szCs w:val="24"/>
              </w:rPr>
              <w:t>A4</w:t>
            </w:r>
            <w:r w:rsidRPr="009440F9">
              <w:rPr>
                <w:rFonts w:ascii="標楷體" w:eastAsia="標楷體" w:hAnsi="標楷體" w:hint="eastAsia"/>
                <w:szCs w:val="24"/>
              </w:rPr>
              <w:t>大小</w:t>
            </w:r>
          </w:p>
        </w:tc>
        <w:tc>
          <w:tcPr>
            <w:tcW w:w="2451" w:type="dxa"/>
          </w:tcPr>
          <w:p w:rsidR="0068303E" w:rsidRPr="009440F9" w:rsidRDefault="0068303E" w:rsidP="009440F9">
            <w:pPr>
              <w:widowControl/>
              <w:jc w:val="center"/>
              <w:rPr>
                <w:rFonts w:ascii="標楷體" w:eastAsia="標楷體" w:hAnsi="標楷體"/>
                <w:szCs w:val="24"/>
              </w:rPr>
            </w:pPr>
            <w:r w:rsidRPr="009440F9">
              <w:rPr>
                <w:rFonts w:ascii="標楷體" w:eastAsia="標楷體" w:hAnsi="標楷體"/>
                <w:szCs w:val="24"/>
              </w:rPr>
              <w:t>100</w:t>
            </w:r>
            <w:r w:rsidRPr="009440F9">
              <w:rPr>
                <w:rFonts w:ascii="標楷體" w:eastAsia="標楷體" w:hAnsi="標楷體" w:hint="eastAsia"/>
                <w:szCs w:val="24"/>
              </w:rPr>
              <w:t>份</w:t>
            </w:r>
          </w:p>
        </w:tc>
      </w:tr>
      <w:tr w:rsidR="0068303E" w:rsidRPr="009440F9" w:rsidTr="009440F9">
        <w:trPr>
          <w:jc w:val="center"/>
        </w:trPr>
        <w:tc>
          <w:tcPr>
            <w:tcW w:w="2450" w:type="dxa"/>
          </w:tcPr>
          <w:p w:rsidR="0068303E" w:rsidRPr="009440F9" w:rsidRDefault="0068303E" w:rsidP="009440F9">
            <w:pPr>
              <w:widowControl/>
              <w:jc w:val="center"/>
              <w:rPr>
                <w:rFonts w:ascii="標楷體" w:eastAsia="標楷體" w:hAnsi="標楷體"/>
                <w:szCs w:val="24"/>
              </w:rPr>
            </w:pPr>
            <w:r w:rsidRPr="009440F9">
              <w:rPr>
                <w:rFonts w:ascii="標楷體" w:eastAsia="標楷體" w:hAnsi="標楷體" w:hint="eastAsia"/>
                <w:szCs w:val="24"/>
              </w:rPr>
              <w:t>展覽明信片</w:t>
            </w:r>
          </w:p>
        </w:tc>
        <w:tc>
          <w:tcPr>
            <w:tcW w:w="2450" w:type="dxa"/>
          </w:tcPr>
          <w:p w:rsidR="0068303E" w:rsidRPr="009440F9" w:rsidRDefault="0068303E" w:rsidP="009440F9">
            <w:pPr>
              <w:widowControl/>
              <w:jc w:val="center"/>
              <w:rPr>
                <w:rFonts w:ascii="標楷體" w:eastAsia="標楷體" w:hAnsi="標楷體"/>
                <w:szCs w:val="24"/>
              </w:rPr>
            </w:pPr>
            <w:r w:rsidRPr="009440F9">
              <w:rPr>
                <w:rFonts w:ascii="標楷體" w:eastAsia="標楷體" w:hAnsi="標楷體" w:hint="eastAsia"/>
                <w:szCs w:val="24"/>
              </w:rPr>
              <w:t>塗鴉後兌換之贈品</w:t>
            </w:r>
          </w:p>
        </w:tc>
        <w:tc>
          <w:tcPr>
            <w:tcW w:w="2451" w:type="dxa"/>
          </w:tcPr>
          <w:p w:rsidR="0068303E" w:rsidRPr="009440F9" w:rsidRDefault="0068303E" w:rsidP="009440F9">
            <w:pPr>
              <w:widowControl/>
              <w:jc w:val="center"/>
              <w:rPr>
                <w:rFonts w:ascii="標楷體" w:eastAsia="標楷體" w:hAnsi="標楷體"/>
                <w:szCs w:val="24"/>
              </w:rPr>
            </w:pPr>
            <w:r w:rsidRPr="009440F9">
              <w:rPr>
                <w:rFonts w:ascii="標楷體" w:eastAsia="標楷體" w:hAnsi="標楷體"/>
                <w:szCs w:val="24"/>
              </w:rPr>
              <w:t>40 x 90mm</w:t>
            </w:r>
          </w:p>
        </w:tc>
        <w:tc>
          <w:tcPr>
            <w:tcW w:w="2451" w:type="dxa"/>
          </w:tcPr>
          <w:p w:rsidR="0068303E" w:rsidRPr="009440F9" w:rsidRDefault="0068303E" w:rsidP="009440F9">
            <w:pPr>
              <w:widowControl/>
              <w:jc w:val="center"/>
              <w:rPr>
                <w:rFonts w:ascii="標楷體" w:eastAsia="標楷體" w:hAnsi="標楷體"/>
                <w:szCs w:val="24"/>
              </w:rPr>
            </w:pPr>
            <w:r w:rsidRPr="009440F9">
              <w:rPr>
                <w:rFonts w:ascii="標楷體" w:eastAsia="標楷體" w:hAnsi="標楷體"/>
                <w:szCs w:val="24"/>
              </w:rPr>
              <w:t>100</w:t>
            </w:r>
            <w:r w:rsidRPr="009440F9">
              <w:rPr>
                <w:rFonts w:ascii="標楷體" w:eastAsia="標楷體" w:hAnsi="標楷體" w:hint="eastAsia"/>
                <w:szCs w:val="24"/>
              </w:rPr>
              <w:t>份</w:t>
            </w:r>
          </w:p>
        </w:tc>
      </w:tr>
      <w:tr w:rsidR="0068303E" w:rsidRPr="009440F9" w:rsidTr="009440F9">
        <w:trPr>
          <w:jc w:val="center"/>
        </w:trPr>
        <w:tc>
          <w:tcPr>
            <w:tcW w:w="2450" w:type="dxa"/>
          </w:tcPr>
          <w:p w:rsidR="0068303E" w:rsidRPr="009440F9" w:rsidRDefault="0068303E" w:rsidP="009440F9">
            <w:pPr>
              <w:widowControl/>
              <w:jc w:val="center"/>
              <w:rPr>
                <w:rFonts w:ascii="標楷體" w:eastAsia="標楷體" w:hAnsi="標楷體"/>
                <w:szCs w:val="24"/>
              </w:rPr>
            </w:pPr>
            <w:r w:rsidRPr="009440F9">
              <w:rPr>
                <w:rFonts w:ascii="標楷體" w:eastAsia="標楷體" w:hAnsi="標楷體" w:hint="eastAsia"/>
                <w:szCs w:val="24"/>
              </w:rPr>
              <w:t>展覽宣傳單</w:t>
            </w:r>
          </w:p>
        </w:tc>
        <w:tc>
          <w:tcPr>
            <w:tcW w:w="2450" w:type="dxa"/>
          </w:tcPr>
          <w:p w:rsidR="0068303E" w:rsidRPr="009440F9" w:rsidRDefault="0068303E" w:rsidP="009440F9">
            <w:pPr>
              <w:widowControl/>
              <w:jc w:val="center"/>
              <w:rPr>
                <w:rFonts w:ascii="標楷體" w:eastAsia="標楷體" w:hAnsi="標楷體"/>
                <w:szCs w:val="24"/>
              </w:rPr>
            </w:pPr>
            <w:r w:rsidRPr="009440F9">
              <w:rPr>
                <w:rFonts w:ascii="標楷體" w:eastAsia="標楷體" w:hAnsi="標楷體" w:hint="eastAsia"/>
                <w:szCs w:val="24"/>
              </w:rPr>
              <w:t>展覽宣傳品</w:t>
            </w:r>
          </w:p>
        </w:tc>
        <w:tc>
          <w:tcPr>
            <w:tcW w:w="2451" w:type="dxa"/>
          </w:tcPr>
          <w:p w:rsidR="0068303E" w:rsidRPr="009440F9" w:rsidRDefault="0068303E" w:rsidP="009440F9">
            <w:pPr>
              <w:widowControl/>
              <w:jc w:val="center"/>
              <w:rPr>
                <w:rFonts w:ascii="標楷體" w:eastAsia="標楷體" w:hAnsi="標楷體"/>
                <w:szCs w:val="24"/>
              </w:rPr>
            </w:pPr>
            <w:r w:rsidRPr="009440F9">
              <w:rPr>
                <w:rFonts w:ascii="標楷體" w:eastAsia="標楷體" w:hAnsi="標楷體"/>
                <w:szCs w:val="24"/>
              </w:rPr>
              <w:t>A4</w:t>
            </w:r>
            <w:r w:rsidRPr="009440F9">
              <w:rPr>
                <w:rFonts w:ascii="標楷體" w:eastAsia="標楷體" w:hAnsi="標楷體" w:hint="eastAsia"/>
                <w:szCs w:val="24"/>
              </w:rPr>
              <w:t>大小</w:t>
            </w:r>
          </w:p>
        </w:tc>
        <w:tc>
          <w:tcPr>
            <w:tcW w:w="2451" w:type="dxa"/>
          </w:tcPr>
          <w:p w:rsidR="0068303E" w:rsidRPr="009440F9" w:rsidRDefault="0068303E" w:rsidP="009440F9">
            <w:pPr>
              <w:widowControl/>
              <w:jc w:val="center"/>
              <w:rPr>
                <w:rFonts w:ascii="標楷體" w:eastAsia="標楷體" w:hAnsi="標楷體"/>
                <w:szCs w:val="24"/>
              </w:rPr>
            </w:pPr>
            <w:r w:rsidRPr="009440F9">
              <w:rPr>
                <w:rFonts w:ascii="標楷體" w:eastAsia="標楷體" w:hAnsi="標楷體"/>
                <w:szCs w:val="24"/>
              </w:rPr>
              <w:t>100</w:t>
            </w:r>
            <w:r w:rsidRPr="009440F9">
              <w:rPr>
                <w:rFonts w:ascii="標楷體" w:eastAsia="標楷體" w:hAnsi="標楷體" w:hint="eastAsia"/>
                <w:szCs w:val="24"/>
              </w:rPr>
              <w:t>份</w:t>
            </w:r>
          </w:p>
        </w:tc>
      </w:tr>
    </w:tbl>
    <w:p w:rsidR="0068303E" w:rsidRPr="00EA48E4" w:rsidRDefault="0068303E" w:rsidP="00EA48E4">
      <w:pPr>
        <w:widowControl/>
        <w:jc w:val="center"/>
        <w:rPr>
          <w:rFonts w:ascii="標楷體" w:eastAsia="標楷體" w:hAnsi="標楷體"/>
          <w:b/>
          <w:sz w:val="28"/>
          <w:szCs w:val="28"/>
        </w:rPr>
      </w:pPr>
    </w:p>
    <w:p w:rsidR="0068303E" w:rsidRDefault="0068303E" w:rsidP="00744F53">
      <w:pPr>
        <w:widowControl/>
        <w:rPr>
          <w:rFonts w:ascii="標楷體" w:eastAsia="標楷體" w:hAnsi="標楷體"/>
          <w:b/>
          <w:sz w:val="28"/>
          <w:szCs w:val="28"/>
        </w:rPr>
        <w:sectPr w:rsidR="0068303E" w:rsidSect="00744F53">
          <w:headerReference w:type="default" r:id="rId12"/>
          <w:pgSz w:w="11906" w:h="16838"/>
          <w:pgMar w:top="1440" w:right="1080" w:bottom="1440" w:left="1080" w:header="851" w:footer="992" w:gutter="0"/>
          <w:cols w:space="425"/>
          <w:docGrid w:type="lines" w:linePitch="360"/>
        </w:sectPr>
      </w:pPr>
    </w:p>
    <w:p w:rsidR="0068303E" w:rsidRPr="00744F53" w:rsidRDefault="0068303E" w:rsidP="00744F53">
      <w:pPr>
        <w:widowControl/>
        <w:rPr>
          <w:rFonts w:ascii="標楷體" w:eastAsia="標楷體" w:hAnsi="標楷體"/>
          <w:sz w:val="28"/>
          <w:szCs w:val="28"/>
        </w:rPr>
      </w:pPr>
      <w:r w:rsidRPr="00744F53">
        <w:rPr>
          <w:rFonts w:ascii="標楷體" w:eastAsia="標楷體" w:hAnsi="標楷體" w:hint="eastAsia"/>
          <w:b/>
          <w:sz w:val="28"/>
          <w:szCs w:val="28"/>
        </w:rPr>
        <w:t>食光穗道─打開食糧的魔法世界展示板</w:t>
      </w:r>
    </w:p>
    <w:p w:rsidR="0068303E" w:rsidRPr="00D77C43" w:rsidRDefault="0068303E" w:rsidP="00D0599D">
      <w:pPr>
        <w:rPr>
          <w:rFonts w:ascii="標楷體" w:eastAsia="標楷體" w:hAnsi="標楷體"/>
          <w:szCs w:val="24"/>
        </w:rPr>
      </w:pPr>
      <w:r w:rsidRPr="00D77C43">
        <w:rPr>
          <w:rFonts w:ascii="標楷體" w:eastAsia="標楷體" w:hAnsi="標楷體" w:hint="eastAsia"/>
          <w:szCs w:val="24"/>
        </w:rPr>
        <w:t>說明：本活動取名「食光穗道」－</w:t>
      </w:r>
      <w:r w:rsidRPr="00D77C43">
        <w:rPr>
          <w:rFonts w:ascii="標楷體" w:eastAsia="標楷體" w:hAnsi="標楷體"/>
          <w:szCs w:val="24"/>
        </w:rPr>
        <w:t xml:space="preserve"> </w:t>
      </w:r>
      <w:r w:rsidRPr="00D77C43">
        <w:rPr>
          <w:rFonts w:ascii="標楷體" w:eastAsia="標楷體" w:hAnsi="標楷體" w:hint="eastAsia"/>
          <w:szCs w:val="24"/>
        </w:rPr>
        <w:t>來自法國畫家米勒的名著《拾穗》，意旨如畫作中所傳達對作物與糧食的關懷。展覽中將逐一介紹稻米、大豆、小麥、玉米、小米、落花生、馬鈴薯、木薯、甘薯等作物的生長、食用方式，讓小朋友對於碗中食物不再陌生，並能對糧食作物有基礎認識。食光穗道展示板共計</w:t>
      </w:r>
      <w:r w:rsidRPr="00D77C43">
        <w:rPr>
          <w:rFonts w:ascii="標楷體" w:eastAsia="標楷體" w:hAnsi="標楷體"/>
          <w:szCs w:val="24"/>
        </w:rPr>
        <w:t>18</w:t>
      </w:r>
      <w:r w:rsidRPr="00D77C43">
        <w:rPr>
          <w:rFonts w:ascii="標楷體" w:eastAsia="標楷體" w:hAnsi="標楷體" w:hint="eastAsia"/>
          <w:szCs w:val="24"/>
        </w:rPr>
        <w:t>片，大小為</w:t>
      </w:r>
      <w:r w:rsidRPr="00D77C43">
        <w:rPr>
          <w:rFonts w:ascii="標楷體" w:eastAsia="標楷體" w:hAnsi="標楷體"/>
          <w:szCs w:val="24"/>
        </w:rPr>
        <w:t>841 x 1682mm</w:t>
      </w:r>
      <w:r w:rsidRPr="00D77C43">
        <w:rPr>
          <w:rFonts w:ascii="標楷體" w:eastAsia="標楷體" w:hAnsi="標楷體" w:hint="eastAsia"/>
          <w:szCs w:val="24"/>
        </w:rPr>
        <w:t>，圖例如下：</w:t>
      </w:r>
    </w:p>
    <w:p w:rsidR="0068303E" w:rsidRPr="00D77C43" w:rsidRDefault="0068303E" w:rsidP="00D0599D">
      <w:pPr>
        <w:jc w:val="center"/>
        <w:rPr>
          <w:rFonts w:ascii="標楷體" w:eastAsia="標楷體" w:hAnsi="標楷體"/>
          <w:b/>
          <w:szCs w:val="24"/>
        </w:rPr>
      </w:pPr>
      <w:r w:rsidRPr="009440F9">
        <w:rPr>
          <w:rFonts w:ascii="標楷體" w:eastAsia="標楷體" w:hAnsi="標楷體"/>
          <w:b/>
          <w:noProof/>
          <w:szCs w:val="24"/>
        </w:rPr>
        <w:pict>
          <v:shape id="圖片 1" o:spid="_x0000_i1026" type="#_x0000_t75" style="width:141.75pt;height:283.5pt;visibility:visible">
            <v:imagedata r:id="rId13" o:title=""/>
          </v:shape>
        </w:pict>
      </w:r>
      <w:r>
        <w:rPr>
          <w:rFonts w:ascii="標楷體" w:eastAsia="標楷體" w:hAnsi="標楷體"/>
          <w:b/>
          <w:szCs w:val="24"/>
        </w:rPr>
        <w:t xml:space="preserve"> </w:t>
      </w:r>
      <w:r w:rsidRPr="009440F9">
        <w:rPr>
          <w:rFonts w:ascii="標楷體" w:eastAsia="標楷體" w:hAnsi="標楷體"/>
          <w:b/>
          <w:noProof/>
          <w:szCs w:val="24"/>
        </w:rPr>
        <w:pict>
          <v:shape id="圖片 4" o:spid="_x0000_i1027" type="#_x0000_t75" style="width:141pt;height:282.75pt;visibility:visible">
            <v:imagedata r:id="rId14" o:title=""/>
          </v:shape>
        </w:pict>
      </w:r>
      <w:r>
        <w:rPr>
          <w:rFonts w:ascii="標楷體" w:eastAsia="標楷體" w:hAnsi="標楷體"/>
          <w:b/>
          <w:szCs w:val="24"/>
        </w:rPr>
        <w:t xml:space="preserve"> </w:t>
      </w:r>
      <w:r w:rsidRPr="009440F9">
        <w:rPr>
          <w:rFonts w:ascii="標楷體" w:eastAsia="標楷體" w:hAnsi="標楷體"/>
          <w:b/>
          <w:noProof/>
          <w:szCs w:val="24"/>
        </w:rPr>
        <w:pict>
          <v:shape id="圖片 7" o:spid="_x0000_i1028" type="#_x0000_t75" style="width:141pt;height:282.75pt;visibility:visible">
            <v:imagedata r:id="rId15" o:title=""/>
          </v:shape>
        </w:pict>
      </w:r>
      <w:r w:rsidRPr="009440F9">
        <w:rPr>
          <w:rFonts w:ascii="標楷體" w:eastAsia="標楷體" w:hAnsi="標楷體"/>
          <w:b/>
          <w:noProof/>
          <w:szCs w:val="24"/>
        </w:rPr>
        <w:pict>
          <v:shape id="圖片 10" o:spid="_x0000_i1029" type="#_x0000_t75" style="width:141pt;height:282.75pt;visibility:visible">
            <v:imagedata r:id="rId16" o:title=""/>
          </v:shape>
        </w:pict>
      </w:r>
      <w:r>
        <w:rPr>
          <w:rFonts w:ascii="標楷體" w:eastAsia="標楷體" w:hAnsi="標楷體"/>
          <w:b/>
          <w:szCs w:val="24"/>
        </w:rPr>
        <w:t xml:space="preserve"> </w:t>
      </w:r>
      <w:r w:rsidRPr="009440F9">
        <w:rPr>
          <w:rFonts w:ascii="標楷體" w:eastAsia="標楷體" w:hAnsi="標楷體"/>
          <w:b/>
          <w:noProof/>
          <w:szCs w:val="24"/>
        </w:rPr>
        <w:pict>
          <v:shape id="圖片 11" o:spid="_x0000_i1030" type="#_x0000_t75" style="width:141pt;height:282.75pt;visibility:visible">
            <v:imagedata r:id="rId17" o:title=""/>
          </v:shape>
        </w:pict>
      </w:r>
      <w:r>
        <w:rPr>
          <w:rFonts w:ascii="標楷體" w:eastAsia="標楷體" w:hAnsi="標楷體"/>
          <w:b/>
          <w:szCs w:val="24"/>
        </w:rPr>
        <w:t xml:space="preserve"> </w:t>
      </w:r>
      <w:r w:rsidRPr="009440F9">
        <w:rPr>
          <w:rFonts w:ascii="標楷體" w:eastAsia="標楷體" w:hAnsi="標楷體"/>
          <w:b/>
          <w:noProof/>
          <w:szCs w:val="24"/>
        </w:rPr>
        <w:pict>
          <v:shape id="圖片 13" o:spid="_x0000_i1031" type="#_x0000_t75" style="width:141pt;height:282.75pt;visibility:visible">
            <v:imagedata r:id="rId18" o:title=""/>
          </v:shape>
        </w:pict>
      </w:r>
    </w:p>
    <w:p w:rsidR="0068303E" w:rsidRPr="00D77C43" w:rsidRDefault="0068303E" w:rsidP="00D0599D">
      <w:pPr>
        <w:rPr>
          <w:rFonts w:ascii="標楷體" w:eastAsia="標楷體" w:hAnsi="標楷體"/>
          <w:b/>
          <w:sz w:val="28"/>
          <w:szCs w:val="28"/>
        </w:rPr>
        <w:sectPr w:rsidR="0068303E" w:rsidRPr="00D77C43" w:rsidSect="00744F53">
          <w:pgSz w:w="11906" w:h="16838"/>
          <w:pgMar w:top="1440" w:right="1080" w:bottom="1440" w:left="1080" w:header="851" w:footer="992" w:gutter="0"/>
          <w:cols w:space="425"/>
          <w:docGrid w:type="lines" w:linePitch="360"/>
        </w:sectPr>
      </w:pPr>
    </w:p>
    <w:p w:rsidR="0068303E" w:rsidRPr="00D77C43" w:rsidRDefault="0068303E" w:rsidP="00D0599D">
      <w:pPr>
        <w:rPr>
          <w:rFonts w:ascii="標楷體" w:eastAsia="標楷體" w:hAnsi="標楷體"/>
          <w:szCs w:val="24"/>
        </w:rPr>
      </w:pPr>
      <w:r w:rsidRPr="00B826DA">
        <w:rPr>
          <w:rFonts w:ascii="標楷體" w:eastAsia="標楷體" w:hAnsi="標楷體" w:hint="eastAsia"/>
          <w:b/>
          <w:sz w:val="28"/>
          <w:szCs w:val="28"/>
        </w:rPr>
        <w:t>好食新視界─遇見食糧的美好展示板</w:t>
      </w:r>
      <w:r w:rsidRPr="00B826DA">
        <w:rPr>
          <w:rFonts w:ascii="標楷體" w:eastAsia="標楷體" w:hAnsi="標楷體"/>
          <w:sz w:val="28"/>
          <w:szCs w:val="28"/>
        </w:rPr>
        <w:br/>
      </w:r>
      <w:r w:rsidRPr="00D77C43">
        <w:rPr>
          <w:rFonts w:ascii="標楷體" w:eastAsia="標楷體" w:hAnsi="標楷體" w:hint="eastAsia"/>
          <w:szCs w:val="24"/>
        </w:rPr>
        <w:t>說明：好食新視界</w:t>
      </w:r>
      <w:r w:rsidRPr="00D77C43">
        <w:rPr>
          <w:rFonts w:ascii="標楷體" w:eastAsia="標楷體" w:hAnsi="標楷體" w:hint="eastAsia"/>
        </w:rPr>
        <w:t>由「生產政策」、「農地政策」與「消費習慣」三個面向來瞭解糧食危機，點出農業人口老化、農地零碎、農地不當使用等問題，並對台灣近年農地政策做出摘要性的介紹，最後以「我們可以這樣做」為標題，提醒消費者應由自身做起，改變消費意識與飲食習慣。</w:t>
      </w:r>
      <w:r w:rsidRPr="00D77C43">
        <w:rPr>
          <w:rFonts w:ascii="標楷體" w:eastAsia="標楷體" w:hAnsi="標楷體" w:hint="eastAsia"/>
          <w:szCs w:val="24"/>
        </w:rPr>
        <w:t>好食新視界展示板共計</w:t>
      </w:r>
      <w:r w:rsidRPr="00D77C43">
        <w:rPr>
          <w:rFonts w:ascii="標楷體" w:eastAsia="標楷體" w:hAnsi="標楷體"/>
          <w:szCs w:val="24"/>
        </w:rPr>
        <w:t>13</w:t>
      </w:r>
      <w:r w:rsidRPr="00D77C43">
        <w:rPr>
          <w:rFonts w:ascii="標楷體" w:eastAsia="標楷體" w:hAnsi="標楷體" w:hint="eastAsia"/>
          <w:szCs w:val="24"/>
        </w:rPr>
        <w:t>片，大小為</w:t>
      </w:r>
      <w:r w:rsidRPr="00D77C43">
        <w:rPr>
          <w:rFonts w:ascii="標楷體" w:eastAsia="標楷體" w:hAnsi="標楷體"/>
          <w:szCs w:val="24"/>
        </w:rPr>
        <w:t>841 x 1682mm</w:t>
      </w:r>
      <w:r w:rsidRPr="00D77C43">
        <w:rPr>
          <w:rFonts w:ascii="標楷體" w:eastAsia="標楷體" w:hAnsi="標楷體" w:hint="eastAsia"/>
          <w:szCs w:val="24"/>
        </w:rPr>
        <w:t>，圖例如下：</w:t>
      </w:r>
    </w:p>
    <w:p w:rsidR="0068303E" w:rsidRPr="00D77C43" w:rsidRDefault="0068303E" w:rsidP="00D0599D">
      <w:pPr>
        <w:jc w:val="center"/>
        <w:rPr>
          <w:rFonts w:ascii="標楷體" w:eastAsia="標楷體" w:hAnsi="標楷體"/>
          <w:b/>
          <w:szCs w:val="24"/>
        </w:rPr>
      </w:pPr>
      <w:r w:rsidRPr="009440F9">
        <w:rPr>
          <w:rFonts w:ascii="標楷體" w:eastAsia="標楷體" w:hAnsi="標楷體"/>
          <w:b/>
          <w:noProof/>
          <w:szCs w:val="24"/>
        </w:rPr>
        <w:pict>
          <v:shape id="圖片 2059" o:spid="_x0000_i1032" type="#_x0000_t75" style="width:141.75pt;height:283.5pt;visibility:visible">
            <v:imagedata r:id="rId19" o:title=""/>
          </v:shape>
        </w:pict>
      </w:r>
      <w:r>
        <w:rPr>
          <w:rFonts w:ascii="標楷體" w:eastAsia="標楷體" w:hAnsi="標楷體"/>
          <w:b/>
          <w:szCs w:val="24"/>
        </w:rPr>
        <w:t xml:space="preserve"> </w:t>
      </w:r>
      <w:r w:rsidRPr="009440F9">
        <w:rPr>
          <w:rFonts w:ascii="標楷體" w:eastAsia="標楷體" w:hAnsi="標楷體"/>
          <w:b/>
          <w:noProof/>
          <w:szCs w:val="24"/>
        </w:rPr>
        <w:pict>
          <v:shape id="圖片 2060" o:spid="_x0000_i1033" type="#_x0000_t75" style="width:141.75pt;height:283.5pt;visibility:visible">
            <v:imagedata r:id="rId20" o:title=""/>
          </v:shape>
        </w:pict>
      </w:r>
      <w:r>
        <w:rPr>
          <w:rFonts w:ascii="標楷體" w:eastAsia="標楷體" w:hAnsi="標楷體"/>
          <w:b/>
          <w:szCs w:val="24"/>
        </w:rPr>
        <w:t xml:space="preserve"> </w:t>
      </w:r>
      <w:r w:rsidRPr="009440F9">
        <w:rPr>
          <w:rFonts w:ascii="標楷體" w:eastAsia="標楷體" w:hAnsi="標楷體"/>
          <w:b/>
          <w:noProof/>
          <w:szCs w:val="24"/>
        </w:rPr>
        <w:pict>
          <v:shape id="圖片 2061" o:spid="_x0000_i1034" type="#_x0000_t75" style="width:141.75pt;height:283.5pt;visibility:visible">
            <v:imagedata r:id="rId21" o:title=""/>
          </v:shape>
        </w:pict>
      </w:r>
      <w:r w:rsidRPr="009440F9">
        <w:rPr>
          <w:rFonts w:ascii="標楷體" w:eastAsia="標楷體" w:hAnsi="標楷體"/>
          <w:b/>
          <w:noProof/>
          <w:szCs w:val="24"/>
        </w:rPr>
        <w:pict>
          <v:shape id="圖片 2062" o:spid="_x0000_i1035" type="#_x0000_t75" style="width:141.75pt;height:283.5pt;visibility:visible">
            <v:imagedata r:id="rId22" o:title=""/>
          </v:shape>
        </w:pict>
      </w:r>
      <w:r>
        <w:rPr>
          <w:rFonts w:ascii="標楷體" w:eastAsia="標楷體" w:hAnsi="標楷體"/>
          <w:b/>
          <w:szCs w:val="24"/>
        </w:rPr>
        <w:t xml:space="preserve"> </w:t>
      </w:r>
      <w:r w:rsidRPr="009440F9">
        <w:rPr>
          <w:rFonts w:ascii="標楷體" w:eastAsia="標楷體" w:hAnsi="標楷體"/>
          <w:b/>
          <w:noProof/>
          <w:szCs w:val="24"/>
        </w:rPr>
        <w:pict>
          <v:shape id="圖片 2063" o:spid="_x0000_i1036" type="#_x0000_t75" style="width:141.75pt;height:283.5pt;visibility:visible">
            <v:imagedata r:id="rId23" o:title=""/>
          </v:shape>
        </w:pict>
      </w:r>
      <w:r>
        <w:rPr>
          <w:rFonts w:ascii="標楷體" w:eastAsia="標楷體" w:hAnsi="標楷體"/>
          <w:b/>
          <w:szCs w:val="24"/>
        </w:rPr>
        <w:t xml:space="preserve"> </w:t>
      </w:r>
      <w:r w:rsidRPr="009440F9">
        <w:rPr>
          <w:rFonts w:ascii="標楷體" w:eastAsia="標楷體" w:hAnsi="標楷體"/>
          <w:b/>
          <w:noProof/>
          <w:szCs w:val="24"/>
        </w:rPr>
        <w:pict>
          <v:shape id="圖片 2064" o:spid="_x0000_i1037" type="#_x0000_t75" style="width:141.75pt;height:283.5pt;visibility:visible">
            <v:imagedata r:id="rId24" o:title=""/>
          </v:shape>
        </w:pict>
      </w:r>
    </w:p>
    <w:tbl>
      <w:tblPr>
        <w:tblW w:w="0" w:type="auto"/>
        <w:tblLook w:val="00A0"/>
      </w:tblPr>
      <w:tblGrid>
        <w:gridCol w:w="4878"/>
        <w:gridCol w:w="4878"/>
      </w:tblGrid>
      <w:tr w:rsidR="0068303E" w:rsidRPr="009440F9" w:rsidTr="009440F9">
        <w:trPr>
          <w:trHeight w:val="8080"/>
        </w:trPr>
        <w:tc>
          <w:tcPr>
            <w:tcW w:w="0" w:type="auto"/>
          </w:tcPr>
          <w:p w:rsidR="0068303E" w:rsidRPr="009440F9" w:rsidRDefault="0068303E" w:rsidP="009440F9">
            <w:pPr>
              <w:widowControl/>
              <w:rPr>
                <w:rFonts w:ascii="標楷體" w:eastAsia="標楷體" w:hAnsi="標楷體"/>
                <w:b/>
                <w:sz w:val="28"/>
                <w:szCs w:val="28"/>
              </w:rPr>
            </w:pPr>
            <w:r w:rsidRPr="009440F9">
              <w:rPr>
                <w:rFonts w:ascii="標楷體" w:eastAsia="標楷體" w:hAnsi="標楷體" w:hint="eastAsia"/>
                <w:b/>
                <w:sz w:val="28"/>
                <w:szCs w:val="28"/>
              </w:rPr>
              <w:t>展覽宣傳單</w:t>
            </w:r>
            <w:r w:rsidRPr="009440F9">
              <w:rPr>
                <w:rFonts w:ascii="標楷體" w:eastAsia="標楷體" w:hAnsi="標楷體"/>
                <w:b/>
                <w:sz w:val="28"/>
                <w:szCs w:val="28"/>
              </w:rPr>
              <w:t xml:space="preserve"> –</w:t>
            </w:r>
            <w:r w:rsidRPr="009440F9">
              <w:rPr>
                <w:rFonts w:ascii="標楷體" w:eastAsia="標楷體" w:hAnsi="標楷體" w:hint="eastAsia"/>
                <w:b/>
                <w:sz w:val="28"/>
                <w:szCs w:val="28"/>
              </w:rPr>
              <w:t>食光穗道</w:t>
            </w:r>
            <w:r w:rsidRPr="009440F9">
              <w:rPr>
                <w:rFonts w:ascii="標楷體" w:eastAsia="標楷體" w:hAnsi="標楷體" w:hint="eastAsia"/>
                <w:sz w:val="28"/>
                <w:szCs w:val="28"/>
              </w:rPr>
              <w:t>（</w:t>
            </w:r>
            <w:r w:rsidRPr="009440F9">
              <w:rPr>
                <w:rFonts w:ascii="標楷體" w:eastAsia="標楷體" w:hAnsi="標楷體"/>
                <w:sz w:val="28"/>
                <w:szCs w:val="28"/>
              </w:rPr>
              <w:t>A4</w:t>
            </w:r>
            <w:r w:rsidRPr="009440F9">
              <w:rPr>
                <w:rFonts w:ascii="標楷體" w:eastAsia="標楷體" w:hAnsi="標楷體" w:hint="eastAsia"/>
                <w:sz w:val="28"/>
                <w:szCs w:val="28"/>
              </w:rPr>
              <w:t>大小）</w:t>
            </w:r>
          </w:p>
          <w:p w:rsidR="0068303E" w:rsidRPr="009440F9" w:rsidRDefault="0068303E" w:rsidP="009440F9">
            <w:pPr>
              <w:widowControl/>
              <w:jc w:val="center"/>
              <w:rPr>
                <w:rFonts w:ascii="標楷體" w:eastAsia="標楷體" w:hAnsi="標楷體"/>
                <w:b/>
                <w:szCs w:val="24"/>
              </w:rPr>
            </w:pPr>
            <w:r w:rsidRPr="009440F9">
              <w:rPr>
                <w:rFonts w:ascii="標楷體" w:eastAsia="標楷體" w:hAnsi="標楷體"/>
                <w:b/>
                <w:noProof/>
                <w:szCs w:val="24"/>
              </w:rPr>
              <w:pict>
                <v:shape id="圖片 9" o:spid="_x0000_i1038" type="#_x0000_t75" style="width:226.5pt;height:318.75pt;visibility:visible">
                  <v:imagedata r:id="rId25" o:title=""/>
                </v:shape>
              </w:pict>
            </w:r>
          </w:p>
        </w:tc>
        <w:tc>
          <w:tcPr>
            <w:tcW w:w="0" w:type="auto"/>
          </w:tcPr>
          <w:p w:rsidR="0068303E" w:rsidRPr="009440F9" w:rsidRDefault="0068303E" w:rsidP="009440F9">
            <w:pPr>
              <w:widowControl/>
              <w:rPr>
                <w:rFonts w:ascii="標楷體" w:eastAsia="標楷體" w:hAnsi="標楷體"/>
                <w:b/>
                <w:sz w:val="28"/>
                <w:szCs w:val="28"/>
              </w:rPr>
            </w:pPr>
            <w:r w:rsidRPr="009440F9">
              <w:rPr>
                <w:rFonts w:ascii="標楷體" w:eastAsia="標楷體" w:hAnsi="標楷體" w:hint="eastAsia"/>
                <w:b/>
                <w:sz w:val="28"/>
                <w:szCs w:val="28"/>
              </w:rPr>
              <w:t>展出海報</w:t>
            </w:r>
            <w:r w:rsidRPr="009440F9">
              <w:rPr>
                <w:rFonts w:ascii="標楷體" w:eastAsia="標楷體" w:hAnsi="標楷體"/>
                <w:b/>
                <w:sz w:val="28"/>
                <w:szCs w:val="28"/>
              </w:rPr>
              <w:t>–</w:t>
            </w:r>
            <w:r w:rsidRPr="009440F9">
              <w:rPr>
                <w:rFonts w:ascii="標楷體" w:eastAsia="標楷體" w:hAnsi="標楷體" w:hint="eastAsia"/>
                <w:b/>
                <w:sz w:val="28"/>
                <w:szCs w:val="28"/>
              </w:rPr>
              <w:t>好食新世界</w:t>
            </w:r>
            <w:r w:rsidRPr="009440F9">
              <w:rPr>
                <w:rFonts w:ascii="標楷體" w:eastAsia="標楷體" w:hAnsi="標楷體" w:hint="eastAsia"/>
                <w:sz w:val="28"/>
                <w:szCs w:val="28"/>
              </w:rPr>
              <w:t>（</w:t>
            </w:r>
            <w:r w:rsidRPr="009440F9">
              <w:rPr>
                <w:rFonts w:ascii="標楷體" w:eastAsia="標楷體" w:hAnsi="標楷體"/>
                <w:sz w:val="28"/>
                <w:szCs w:val="28"/>
              </w:rPr>
              <w:t>A4</w:t>
            </w:r>
            <w:r w:rsidRPr="009440F9">
              <w:rPr>
                <w:rFonts w:ascii="標楷體" w:eastAsia="標楷體" w:hAnsi="標楷體" w:hint="eastAsia"/>
                <w:sz w:val="28"/>
                <w:szCs w:val="28"/>
              </w:rPr>
              <w:t>大小）</w:t>
            </w:r>
          </w:p>
          <w:p w:rsidR="0068303E" w:rsidRPr="009440F9" w:rsidRDefault="0068303E" w:rsidP="009440F9">
            <w:pPr>
              <w:widowControl/>
              <w:jc w:val="center"/>
              <w:rPr>
                <w:rFonts w:ascii="標楷體" w:eastAsia="標楷體" w:hAnsi="標楷體"/>
                <w:b/>
                <w:szCs w:val="24"/>
              </w:rPr>
            </w:pPr>
            <w:r w:rsidRPr="009440F9">
              <w:rPr>
                <w:rFonts w:ascii="標楷體" w:eastAsia="標楷體" w:hAnsi="標楷體"/>
                <w:b/>
                <w:noProof/>
                <w:szCs w:val="24"/>
              </w:rPr>
              <w:pict>
                <v:shape id="圖片 12" o:spid="_x0000_i1039" type="#_x0000_t75" style="width:226.5pt;height:318.75pt;visibility:visible">
                  <v:imagedata r:id="rId26" o:title=""/>
                </v:shape>
              </w:pict>
            </w:r>
          </w:p>
        </w:tc>
      </w:tr>
      <w:tr w:rsidR="0068303E" w:rsidRPr="009440F9" w:rsidTr="009440F9">
        <w:trPr>
          <w:trHeight w:val="5560"/>
        </w:trPr>
        <w:tc>
          <w:tcPr>
            <w:tcW w:w="0" w:type="auto"/>
            <w:gridSpan w:val="2"/>
          </w:tcPr>
          <w:p w:rsidR="0068303E" w:rsidRPr="009440F9" w:rsidRDefault="0068303E" w:rsidP="00720356">
            <w:pPr>
              <w:rPr>
                <w:rFonts w:ascii="標楷體" w:eastAsia="標楷體" w:hAnsi="標楷體"/>
                <w:b/>
                <w:sz w:val="28"/>
                <w:szCs w:val="28"/>
              </w:rPr>
            </w:pPr>
            <w:r w:rsidRPr="009440F9">
              <w:rPr>
                <w:rFonts w:ascii="標楷體" w:eastAsia="標楷體" w:hAnsi="標楷體" w:hint="eastAsia"/>
                <w:b/>
                <w:sz w:val="28"/>
                <w:szCs w:val="28"/>
              </w:rPr>
              <w:t>玉米哥哥、紫米姐姐人型立牌</w:t>
            </w:r>
          </w:p>
          <w:p w:rsidR="0068303E" w:rsidRPr="009440F9" w:rsidRDefault="0068303E" w:rsidP="009440F9">
            <w:pPr>
              <w:spacing w:line="240" w:lineRule="atLeast"/>
              <w:rPr>
                <w:rFonts w:ascii="標楷體" w:eastAsia="標楷體" w:hAnsi="標楷體"/>
                <w:b/>
                <w:sz w:val="28"/>
                <w:szCs w:val="28"/>
              </w:rPr>
            </w:pPr>
            <w:r w:rsidRPr="009440F9">
              <w:rPr>
                <w:rFonts w:ascii="標楷體" w:eastAsia="標楷體" w:hAnsi="標楷體" w:hint="eastAsia"/>
                <w:szCs w:val="28"/>
              </w:rPr>
              <w:t>由左至右大小分別為</w:t>
            </w:r>
            <w:r w:rsidRPr="009440F9">
              <w:rPr>
                <w:rFonts w:ascii="標楷體" w:eastAsia="標楷體" w:hAnsi="標楷體"/>
                <w:szCs w:val="28"/>
              </w:rPr>
              <w:t xml:space="preserve">1100 x 1570mm  / 1100 x 1570mm / 680 x 1050mm / 1350 x </w:t>
            </w:r>
            <w:bookmarkStart w:id="0" w:name="_GoBack"/>
            <w:bookmarkEnd w:id="0"/>
            <w:r w:rsidRPr="009440F9">
              <w:rPr>
                <w:rFonts w:ascii="標楷體" w:eastAsia="標楷體" w:hAnsi="標楷體"/>
                <w:szCs w:val="28"/>
              </w:rPr>
              <w:t>1800mm</w:t>
            </w:r>
          </w:p>
          <w:p w:rsidR="0068303E" w:rsidRPr="009440F9" w:rsidRDefault="0068303E" w:rsidP="00720356">
            <w:pPr>
              <w:rPr>
                <w:rFonts w:ascii="標楷體" w:eastAsia="標楷體" w:hAnsi="標楷體"/>
                <w:b/>
                <w:szCs w:val="24"/>
              </w:rPr>
            </w:pPr>
            <w:r w:rsidRPr="009440F9">
              <w:rPr>
                <w:rFonts w:ascii="標楷體" w:eastAsia="標楷體" w:hAnsi="標楷體"/>
                <w:b/>
                <w:noProof/>
                <w:szCs w:val="24"/>
              </w:rPr>
              <w:pict>
                <v:shape id="圖片 2" o:spid="_x0000_i1040" type="#_x0000_t75" style="width:117pt;height:182.25pt;visibility:visible">
                  <v:imagedata r:id="rId27" o:title=""/>
                </v:shape>
              </w:pict>
            </w:r>
            <w:r w:rsidRPr="009440F9">
              <w:rPr>
                <w:rFonts w:ascii="標楷體" w:eastAsia="標楷體" w:hAnsi="標楷體"/>
                <w:b/>
                <w:noProof/>
                <w:szCs w:val="24"/>
              </w:rPr>
              <w:pict>
                <v:shape id="圖片 4102" o:spid="_x0000_i1041" type="#_x0000_t75" style="width:132.75pt;height:177pt;visibility:visible">
                  <v:imagedata r:id="rId28" o:title=""/>
                </v:shape>
              </w:pict>
            </w:r>
            <w:r w:rsidRPr="009440F9">
              <w:rPr>
                <w:rFonts w:ascii="標楷體" w:eastAsia="標楷體" w:hAnsi="標楷體"/>
                <w:b/>
                <w:noProof/>
                <w:szCs w:val="24"/>
              </w:rPr>
              <w:pict>
                <v:shape id="圖片 4100" o:spid="_x0000_i1042" type="#_x0000_t75" style="width:115.5pt;height:164.25pt;visibility:visible">
                  <v:imagedata r:id="rId29" o:title=""/>
                </v:shape>
              </w:pict>
            </w:r>
            <w:r w:rsidRPr="009440F9">
              <w:rPr>
                <w:rFonts w:ascii="標楷體" w:eastAsia="標楷體" w:hAnsi="標楷體"/>
                <w:b/>
                <w:noProof/>
                <w:szCs w:val="24"/>
              </w:rPr>
              <w:pict>
                <v:shape id="圖片 4101" o:spid="_x0000_i1043" type="#_x0000_t75" style="width:105pt;height:162pt;visibility:visible">
                  <v:imagedata r:id="rId30" o:title=""/>
                </v:shape>
              </w:pict>
            </w:r>
          </w:p>
        </w:tc>
      </w:tr>
    </w:tbl>
    <w:p w:rsidR="0068303E" w:rsidRPr="00D77C43" w:rsidRDefault="0068303E" w:rsidP="00D0599D">
      <w:pPr>
        <w:rPr>
          <w:rFonts w:ascii="標楷體" w:eastAsia="標楷體" w:hAnsi="標楷體"/>
          <w:b/>
          <w:sz w:val="28"/>
          <w:szCs w:val="28"/>
        </w:rPr>
        <w:sectPr w:rsidR="0068303E" w:rsidRPr="00D77C43" w:rsidSect="00744F53">
          <w:pgSz w:w="11906" w:h="16838"/>
          <w:pgMar w:top="1440" w:right="1080" w:bottom="1440" w:left="1080" w:header="851" w:footer="992" w:gutter="0"/>
          <w:cols w:space="425"/>
          <w:docGrid w:type="lines" w:linePitch="360"/>
        </w:sectPr>
      </w:pPr>
    </w:p>
    <w:p w:rsidR="0068303E" w:rsidRPr="00D77C43" w:rsidRDefault="0068303E" w:rsidP="005D4764">
      <w:pPr>
        <w:rPr>
          <w:rFonts w:ascii="標楷體" w:eastAsia="標楷體" w:hAnsi="標楷體"/>
          <w:b/>
          <w:sz w:val="28"/>
          <w:szCs w:val="28"/>
        </w:rPr>
      </w:pPr>
      <w:r w:rsidRPr="00D77C43">
        <w:rPr>
          <w:rFonts w:ascii="標楷體" w:eastAsia="標楷體" w:hAnsi="標楷體" w:hint="eastAsia"/>
          <w:b/>
          <w:sz w:val="28"/>
          <w:szCs w:val="28"/>
        </w:rPr>
        <w:t>展覽印章</w:t>
      </w:r>
      <w:r w:rsidRPr="00786C44">
        <w:rPr>
          <w:rFonts w:ascii="標楷體" w:eastAsia="標楷體" w:hAnsi="標楷體" w:hint="eastAsia"/>
          <w:b/>
          <w:sz w:val="28"/>
          <w:szCs w:val="28"/>
        </w:rPr>
        <w:t>（尺寸如圖所示）</w:t>
      </w:r>
    </w:p>
    <w:p w:rsidR="0068303E" w:rsidRDefault="0068303E" w:rsidP="005D4764">
      <w:pPr>
        <w:rPr>
          <w:rFonts w:ascii="標楷體" w:eastAsia="標楷體" w:hAnsi="標楷體"/>
          <w:szCs w:val="24"/>
        </w:rPr>
      </w:pPr>
      <w:r w:rsidRPr="00D77C43">
        <w:rPr>
          <w:rFonts w:ascii="標楷體" w:eastAsia="標楷體" w:hAnsi="標楷體" w:hint="eastAsia"/>
          <w:szCs w:val="24"/>
        </w:rPr>
        <w:t>本展將提供主題印章，讓觀展者能夠在自己的記事本上留下觀展紀錄。</w:t>
      </w:r>
    </w:p>
    <w:p w:rsidR="0068303E" w:rsidRPr="00D77C43" w:rsidRDefault="0068303E" w:rsidP="005D4764">
      <w:pPr>
        <w:rPr>
          <w:rFonts w:ascii="標楷體" w:eastAsia="標楷體" w:hAnsi="標楷體"/>
          <w:szCs w:val="24"/>
        </w:rPr>
      </w:pPr>
    </w:p>
    <w:p w:rsidR="0068303E" w:rsidRPr="00720356" w:rsidRDefault="0068303E" w:rsidP="00094D2A">
      <w:pPr>
        <w:jc w:val="center"/>
        <w:rPr>
          <w:rFonts w:ascii="標楷體" w:eastAsia="標楷體" w:hAnsi="標楷體"/>
          <w:b/>
          <w:noProof/>
          <w:szCs w:val="24"/>
        </w:rPr>
      </w:pPr>
      <w:r w:rsidRPr="009440F9">
        <w:rPr>
          <w:rFonts w:ascii="標楷體" w:eastAsia="標楷體" w:hAnsi="標楷體"/>
          <w:b/>
          <w:noProof/>
          <w:szCs w:val="24"/>
        </w:rPr>
        <w:pict>
          <v:shape id="圖片 2076" o:spid="_x0000_i1044" type="#_x0000_t75" style="width:153pt;height:227.25pt;visibility:visible">
            <v:imagedata r:id="rId31" o:title=""/>
          </v:shape>
        </w:pict>
      </w:r>
      <w:r w:rsidRPr="00D77C43">
        <w:rPr>
          <w:rFonts w:ascii="標楷體" w:eastAsia="標楷體" w:hAnsi="標楷體"/>
          <w:b/>
          <w:noProof/>
          <w:szCs w:val="24"/>
        </w:rPr>
        <w:t xml:space="preserve"> </w:t>
      </w:r>
      <w:r w:rsidRPr="009440F9">
        <w:rPr>
          <w:rFonts w:ascii="標楷體" w:eastAsia="標楷體" w:hAnsi="標楷體"/>
          <w:b/>
          <w:noProof/>
          <w:szCs w:val="24"/>
        </w:rPr>
        <w:pict>
          <v:shape id="圖片 2075" o:spid="_x0000_i1045" type="#_x0000_t75" style="width:48pt;height:141.75pt;visibility:visible">
            <v:imagedata r:id="rId32" o:title=""/>
          </v:shape>
        </w:pict>
      </w:r>
      <w:r w:rsidRPr="00D77C43">
        <w:rPr>
          <w:rFonts w:ascii="標楷體" w:eastAsia="標楷體" w:hAnsi="標楷體"/>
          <w:b/>
          <w:noProof/>
          <w:szCs w:val="24"/>
        </w:rPr>
        <w:t xml:space="preserve"> </w:t>
      </w:r>
      <w:r w:rsidRPr="009440F9">
        <w:rPr>
          <w:rFonts w:ascii="標楷體" w:eastAsia="標楷體" w:hAnsi="標楷體"/>
          <w:b/>
          <w:noProof/>
          <w:szCs w:val="24"/>
        </w:rPr>
        <w:pict>
          <v:shape id="圖片 4097" o:spid="_x0000_i1046" type="#_x0000_t75" style="width:70.5pt;height:70.5pt;visibility:visible">
            <v:imagedata r:id="rId33" o:title=""/>
          </v:shape>
        </w:pict>
      </w:r>
      <w:r w:rsidRPr="00D77C43">
        <w:rPr>
          <w:rFonts w:ascii="標楷體" w:eastAsia="標楷體" w:hAnsi="標楷體"/>
          <w:b/>
          <w:noProof/>
          <w:szCs w:val="24"/>
        </w:rPr>
        <w:br/>
      </w:r>
      <w:r w:rsidRPr="009440F9">
        <w:rPr>
          <w:rFonts w:ascii="標楷體" w:eastAsia="標楷體" w:hAnsi="標楷體"/>
          <w:b/>
          <w:noProof/>
          <w:szCs w:val="24"/>
        </w:rPr>
        <w:pict>
          <v:shape id="圖片 2077" o:spid="_x0000_i1047" type="#_x0000_t75" style="width:198pt;height:141.75pt;visibility:visible">
            <v:imagedata r:id="rId34" o:title=""/>
          </v:shape>
        </w:pict>
      </w:r>
      <w:r w:rsidRPr="00D77C43">
        <w:rPr>
          <w:rFonts w:ascii="標楷體" w:eastAsia="標楷體" w:hAnsi="標楷體"/>
          <w:b/>
          <w:noProof/>
          <w:szCs w:val="24"/>
        </w:rPr>
        <w:t xml:space="preserve"> </w:t>
      </w:r>
      <w:r w:rsidRPr="009440F9">
        <w:rPr>
          <w:rFonts w:ascii="標楷體" w:eastAsia="標楷體" w:hAnsi="標楷體"/>
          <w:b/>
          <w:noProof/>
          <w:szCs w:val="24"/>
        </w:rPr>
        <w:pict>
          <v:shape id="圖片 2078" o:spid="_x0000_i1048" type="#_x0000_t75" style="width:198pt;height:141.75pt;visibility:visible">
            <v:imagedata r:id="rId35" o:title=""/>
          </v:shape>
        </w:pict>
      </w:r>
      <w:r w:rsidRPr="009440F9">
        <w:rPr>
          <w:rFonts w:ascii="標楷體" w:eastAsia="標楷體" w:hAnsi="標楷體"/>
          <w:b/>
          <w:noProof/>
          <w:szCs w:val="24"/>
        </w:rPr>
        <w:pict>
          <v:shape id="圖片 2079" o:spid="_x0000_i1049" type="#_x0000_t75" style="width:198pt;height:141.75pt;visibility:visible">
            <v:imagedata r:id="rId36" o:title=""/>
          </v:shape>
        </w:pict>
      </w:r>
      <w:r w:rsidRPr="00D77C43">
        <w:rPr>
          <w:rFonts w:ascii="標楷體" w:eastAsia="標楷體" w:hAnsi="標楷體"/>
          <w:b/>
          <w:noProof/>
          <w:szCs w:val="24"/>
        </w:rPr>
        <w:t xml:space="preserve"> </w:t>
      </w:r>
      <w:r w:rsidRPr="009440F9">
        <w:rPr>
          <w:rFonts w:ascii="標楷體" w:eastAsia="標楷體" w:hAnsi="標楷體"/>
          <w:b/>
          <w:noProof/>
          <w:szCs w:val="24"/>
        </w:rPr>
        <w:pict>
          <v:shape id="圖片 4096" o:spid="_x0000_i1050" type="#_x0000_t75" style="width:198pt;height:141.75pt;visibility:visible">
            <v:imagedata r:id="rId37" o:title=""/>
          </v:shape>
        </w:pict>
      </w:r>
    </w:p>
    <w:p w:rsidR="0068303E" w:rsidRDefault="0068303E" w:rsidP="00D0599D">
      <w:pPr>
        <w:rPr>
          <w:rFonts w:ascii="標楷體" w:eastAsia="標楷體" w:hAnsi="標楷體"/>
          <w:b/>
          <w:sz w:val="28"/>
          <w:szCs w:val="28"/>
        </w:rPr>
        <w:sectPr w:rsidR="0068303E" w:rsidSect="00744F53">
          <w:pgSz w:w="11906" w:h="16838"/>
          <w:pgMar w:top="1440" w:right="1080" w:bottom="1440" w:left="1080" w:header="851" w:footer="992" w:gutter="0"/>
          <w:cols w:space="425"/>
          <w:docGrid w:type="lines" w:linePitch="360"/>
        </w:sectPr>
      </w:pPr>
    </w:p>
    <w:p w:rsidR="0068303E" w:rsidRPr="00744F53" w:rsidRDefault="0068303E" w:rsidP="00D0599D">
      <w:pPr>
        <w:rPr>
          <w:rFonts w:ascii="標楷體" w:eastAsia="標楷體" w:hAnsi="標楷體"/>
          <w:b/>
          <w:sz w:val="28"/>
          <w:szCs w:val="28"/>
        </w:rPr>
      </w:pPr>
      <w:r w:rsidRPr="00744F53">
        <w:rPr>
          <w:rFonts w:ascii="標楷體" w:eastAsia="標楷體" w:hAnsi="標楷體" w:hint="eastAsia"/>
          <w:b/>
          <w:sz w:val="28"/>
          <w:szCs w:val="28"/>
        </w:rPr>
        <w:t>展覽塗鴉活動底稿</w:t>
      </w:r>
      <w:r w:rsidRPr="00786C44">
        <w:rPr>
          <w:rFonts w:ascii="標楷體" w:eastAsia="標楷體" w:hAnsi="標楷體" w:hint="eastAsia"/>
          <w:b/>
          <w:sz w:val="28"/>
          <w:szCs w:val="28"/>
        </w:rPr>
        <w:t>（消耗品，本館將提供每一外借單位</w:t>
      </w:r>
      <w:r w:rsidRPr="00786C44">
        <w:rPr>
          <w:rFonts w:ascii="標楷體" w:eastAsia="標楷體" w:hAnsi="標楷體"/>
          <w:b/>
          <w:sz w:val="28"/>
          <w:szCs w:val="28"/>
        </w:rPr>
        <w:t>100</w:t>
      </w:r>
      <w:r w:rsidRPr="00786C44">
        <w:rPr>
          <w:rFonts w:ascii="標楷體" w:eastAsia="標楷體" w:hAnsi="標楷體" w:hint="eastAsia"/>
          <w:b/>
          <w:sz w:val="28"/>
          <w:szCs w:val="28"/>
        </w:rPr>
        <w:t>份）</w:t>
      </w:r>
    </w:p>
    <w:p w:rsidR="0068303E" w:rsidRDefault="0068303E" w:rsidP="00D0599D">
      <w:pPr>
        <w:rPr>
          <w:rFonts w:ascii="標楷體" w:eastAsia="標楷體" w:hAnsi="標楷體"/>
          <w:szCs w:val="24"/>
        </w:rPr>
      </w:pPr>
      <w:r w:rsidRPr="00D77C43">
        <w:rPr>
          <w:rFonts w:ascii="標楷體" w:eastAsia="標楷體" w:hAnsi="標楷體" w:hint="eastAsia"/>
          <w:szCs w:val="24"/>
        </w:rPr>
        <w:t>本展中將提供下列四款</w:t>
      </w:r>
      <w:r>
        <w:rPr>
          <w:rFonts w:ascii="標楷體" w:eastAsia="標楷體" w:hAnsi="標楷體"/>
          <w:szCs w:val="24"/>
        </w:rPr>
        <w:t>A4</w:t>
      </w:r>
      <w:r>
        <w:rPr>
          <w:rFonts w:ascii="標楷體" w:eastAsia="標楷體" w:hAnsi="標楷體" w:hint="eastAsia"/>
          <w:szCs w:val="24"/>
        </w:rPr>
        <w:t>大小著色畫紙，讓大小朋友在欣賞展覽後能夠動手畫出屬於自己的食光穗道，並在著色完成後可兌換食光穗稻明信片一張。</w:t>
      </w:r>
    </w:p>
    <w:p w:rsidR="0068303E" w:rsidRPr="00D77C43" w:rsidRDefault="0068303E" w:rsidP="00D0599D">
      <w:pPr>
        <w:rPr>
          <w:rFonts w:ascii="標楷體" w:eastAsia="標楷體" w:hAnsi="標楷體"/>
          <w:szCs w:val="24"/>
        </w:rPr>
      </w:pPr>
    </w:p>
    <w:p w:rsidR="0068303E" w:rsidRPr="00D77C43" w:rsidRDefault="0068303E" w:rsidP="00744F53">
      <w:pPr>
        <w:jc w:val="center"/>
        <w:rPr>
          <w:rFonts w:ascii="標楷體" w:eastAsia="標楷體" w:hAnsi="標楷體"/>
          <w:b/>
          <w:szCs w:val="24"/>
        </w:rPr>
      </w:pPr>
      <w:r w:rsidRPr="009440F9">
        <w:rPr>
          <w:rFonts w:ascii="標楷體" w:eastAsia="標楷體" w:hAnsi="標楷體"/>
          <w:b/>
          <w:noProof/>
          <w:szCs w:val="24"/>
        </w:rPr>
        <w:pict>
          <v:shape id="圖片 2051" o:spid="_x0000_i1051" type="#_x0000_t75" style="width:226.5pt;height:159pt;visibility:visible">
            <v:imagedata r:id="rId38" o:title=""/>
          </v:shape>
        </w:pict>
      </w:r>
      <w:r>
        <w:rPr>
          <w:rFonts w:ascii="標楷體" w:eastAsia="標楷體" w:hAnsi="標楷體"/>
          <w:b/>
          <w:szCs w:val="24"/>
        </w:rPr>
        <w:t xml:space="preserve"> </w:t>
      </w:r>
      <w:r w:rsidRPr="009440F9">
        <w:rPr>
          <w:rFonts w:ascii="標楷體" w:eastAsia="標楷體" w:hAnsi="標楷體"/>
          <w:b/>
          <w:noProof/>
          <w:szCs w:val="24"/>
        </w:rPr>
        <w:pict>
          <v:shape id="圖片 2054" o:spid="_x0000_i1052" type="#_x0000_t75" style="width:226.5pt;height:159pt;visibility:visible">
            <v:imagedata r:id="rId39" o:title=""/>
          </v:shape>
        </w:pict>
      </w:r>
      <w:r w:rsidRPr="009440F9">
        <w:rPr>
          <w:rFonts w:ascii="標楷體" w:eastAsia="標楷體" w:hAnsi="標楷體"/>
          <w:b/>
          <w:noProof/>
          <w:szCs w:val="24"/>
        </w:rPr>
        <w:pict>
          <v:shape id="圖片 2055" o:spid="_x0000_i1053" type="#_x0000_t75" style="width:226.5pt;height:159pt;visibility:visible">
            <v:imagedata r:id="rId40" o:title=""/>
          </v:shape>
        </w:pict>
      </w:r>
      <w:r>
        <w:rPr>
          <w:rFonts w:ascii="標楷體" w:eastAsia="標楷體" w:hAnsi="標楷體"/>
          <w:b/>
          <w:szCs w:val="24"/>
        </w:rPr>
        <w:t xml:space="preserve"> </w:t>
      </w:r>
      <w:r w:rsidRPr="009440F9">
        <w:rPr>
          <w:rFonts w:ascii="標楷體" w:eastAsia="標楷體" w:hAnsi="標楷體"/>
          <w:b/>
          <w:noProof/>
          <w:szCs w:val="24"/>
        </w:rPr>
        <w:pict>
          <v:shape id="圖片 2056" o:spid="_x0000_i1054" type="#_x0000_t75" style="width:226.5pt;height:159pt;visibility:visible">
            <v:imagedata r:id="rId41" o:title=""/>
          </v:shape>
        </w:pict>
      </w:r>
    </w:p>
    <w:p w:rsidR="0068303E" w:rsidRDefault="0068303E" w:rsidP="00D0599D">
      <w:pPr>
        <w:widowControl/>
        <w:rPr>
          <w:rFonts w:ascii="標楷體" w:eastAsia="標楷體" w:hAnsi="標楷體"/>
          <w:b/>
          <w:szCs w:val="24"/>
        </w:rPr>
      </w:pPr>
    </w:p>
    <w:p w:rsidR="0068303E" w:rsidRDefault="0068303E" w:rsidP="00D0599D">
      <w:pPr>
        <w:widowControl/>
        <w:rPr>
          <w:rFonts w:ascii="標楷體" w:eastAsia="標楷體" w:hAnsi="標楷體"/>
          <w:b/>
          <w:szCs w:val="24"/>
        </w:rPr>
      </w:pPr>
    </w:p>
    <w:p w:rsidR="0068303E" w:rsidRPr="007E6CF8" w:rsidRDefault="0068303E" w:rsidP="007E6CF8">
      <w:pPr>
        <w:rPr>
          <w:rFonts w:ascii="標楷體" w:eastAsia="標楷體" w:hAnsi="標楷體"/>
          <w:b/>
          <w:sz w:val="28"/>
          <w:szCs w:val="28"/>
        </w:rPr>
      </w:pPr>
      <w:r w:rsidRPr="00D77C43">
        <w:rPr>
          <w:rFonts w:ascii="標楷體" w:eastAsia="標楷體" w:hAnsi="標楷體" w:hint="eastAsia"/>
          <w:b/>
          <w:sz w:val="28"/>
          <w:szCs w:val="28"/>
        </w:rPr>
        <w:t>展覽明信片</w:t>
      </w:r>
      <w:r w:rsidRPr="00D4527A">
        <w:rPr>
          <w:rFonts w:ascii="標楷體" w:eastAsia="標楷體" w:hAnsi="標楷體"/>
          <w:sz w:val="28"/>
          <w:szCs w:val="28"/>
        </w:rPr>
        <w:t>(140 x</w:t>
      </w:r>
      <w:r>
        <w:rPr>
          <w:rFonts w:ascii="標楷體" w:eastAsia="標楷體" w:hAnsi="標楷體"/>
          <w:sz w:val="28"/>
          <w:szCs w:val="28"/>
        </w:rPr>
        <w:t xml:space="preserve"> </w:t>
      </w:r>
      <w:r w:rsidRPr="00D4527A">
        <w:rPr>
          <w:rFonts w:ascii="標楷體" w:eastAsia="標楷體" w:hAnsi="標楷體"/>
          <w:sz w:val="28"/>
          <w:szCs w:val="28"/>
        </w:rPr>
        <w:t>90mm)</w:t>
      </w:r>
    </w:p>
    <w:p w:rsidR="0068303E" w:rsidRDefault="0068303E" w:rsidP="007E6CF8">
      <w:pPr>
        <w:widowControl/>
        <w:rPr>
          <w:b/>
          <w:szCs w:val="24"/>
        </w:rPr>
      </w:pPr>
      <w:r w:rsidRPr="009440F9">
        <w:rPr>
          <w:b/>
          <w:noProof/>
          <w:szCs w:val="24"/>
        </w:rPr>
        <w:pict>
          <v:shape id="圖片 5" o:spid="_x0000_i1055" type="#_x0000_t75" style="width:238.5pt;height:154.5pt;visibility:visible">
            <v:imagedata r:id="rId42" o:title=""/>
          </v:shape>
        </w:pict>
      </w:r>
      <w:r w:rsidRPr="009440F9">
        <w:rPr>
          <w:b/>
          <w:noProof/>
          <w:szCs w:val="24"/>
        </w:rPr>
        <w:pict>
          <v:shape id="圖片 6" o:spid="_x0000_i1056" type="#_x0000_t75" style="width:238.5pt;height:154.5pt;visibility:visible" o:bordertopcolor="black" o:borderleftcolor="black" o:borderbottomcolor="black" o:borderrightcolor="black">
            <v:imagedata r:id="rId43" o:title=""/>
            <w10:bordertop type="single" width="8"/>
            <w10:borderleft type="single" width="8"/>
            <w10:borderbottom type="single" width="8"/>
            <w10:borderright type="single" width="8"/>
          </v:shape>
        </w:pict>
      </w:r>
    </w:p>
    <w:p w:rsidR="0068303E" w:rsidRDefault="0068303E" w:rsidP="00D0599D">
      <w:pPr>
        <w:widowControl/>
        <w:rPr>
          <w:rFonts w:ascii="標楷體" w:eastAsia="標楷體" w:hAnsi="標楷體"/>
          <w:b/>
          <w:szCs w:val="24"/>
        </w:rPr>
      </w:pPr>
    </w:p>
    <w:p w:rsidR="0068303E" w:rsidRPr="00720356" w:rsidRDefault="0068303E" w:rsidP="005744EA">
      <w:pPr>
        <w:rPr>
          <w:rFonts w:ascii="標楷體" w:eastAsia="標楷體" w:hAnsi="標楷體"/>
          <w:b/>
          <w:noProof/>
          <w:szCs w:val="24"/>
        </w:rPr>
      </w:pPr>
    </w:p>
    <w:sectPr w:rsidR="0068303E" w:rsidRPr="00720356" w:rsidSect="00744F53">
      <w:pgSz w:w="11906" w:h="16838"/>
      <w:pgMar w:top="1440" w:right="1080" w:bottom="1440" w:left="1080"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8303E" w:rsidRDefault="0068303E" w:rsidP="00D0599D">
      <w:r>
        <w:separator/>
      </w:r>
    </w:p>
  </w:endnote>
  <w:endnote w:type="continuationSeparator" w:id="0">
    <w:p w:rsidR="0068303E" w:rsidRDefault="0068303E" w:rsidP="00D0599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Helvetica">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新細明體">
    <w:altName w:val="PMingLiU"/>
    <w:panose1 w:val="02020300000000000000"/>
    <w:charset w:val="88"/>
    <w:family w:val="roman"/>
    <w:pitch w:val="variable"/>
    <w:sig w:usb0="00000003" w:usb1="080E0000" w:usb2="00000016" w:usb3="00000000" w:csb0="00100001" w:csb1="00000000"/>
  </w:font>
  <w:font w:name="Cambria">
    <w:panose1 w:val="02040503050406030204"/>
    <w:charset w:val="00"/>
    <w:family w:val="roman"/>
    <w:pitch w:val="variable"/>
    <w:sig w:usb0="A00002EF" w:usb1="4000004B" w:usb2="00000000" w:usb3="00000000" w:csb0="0000009F" w:csb1="00000000"/>
  </w:font>
  <w:font w:name="標楷體.戄..">
    <w:altName w:val="標楷體"/>
    <w:panose1 w:val="00000000000000000000"/>
    <w:charset w:val="88"/>
    <w:family w:val="roman"/>
    <w:notTrueType/>
    <w:pitch w:val="default"/>
    <w:sig w:usb0="00000001" w:usb1="08080000" w:usb2="00000010" w:usb3="00000000" w:csb0="00100000" w:csb1="00000000"/>
  </w:font>
  <w:font w:name="標楷體">
    <w:panose1 w:val="03000509000000000000"/>
    <w:charset w:val="88"/>
    <w:family w:val="script"/>
    <w:pitch w:val="fixed"/>
    <w:sig w:usb0="00000003" w:usb1="080E0000" w:usb2="00000016" w:usb3="00000000" w:csb0="00100001" w:csb1="00000000"/>
  </w:font>
  <w:font w:name="細明體">
    <w:altName w:val="MingLiU"/>
    <w:panose1 w:val="02020309000000000000"/>
    <w:charset w:val="88"/>
    <w:family w:val="modern"/>
    <w:pitch w:val="fixed"/>
    <w:sig w:usb0="00000003" w:usb1="080E0000" w:usb2="00000016" w:usb3="00000000" w:csb0="00100001"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8303E" w:rsidRDefault="0068303E" w:rsidP="00D0599D">
      <w:r>
        <w:separator/>
      </w:r>
    </w:p>
  </w:footnote>
  <w:footnote w:type="continuationSeparator" w:id="0">
    <w:p w:rsidR="0068303E" w:rsidRDefault="0068303E" w:rsidP="00D0599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303E" w:rsidRPr="002934E4" w:rsidRDefault="0068303E" w:rsidP="002934E4">
    <w:pPr>
      <w:pStyle w:val="Header"/>
      <w:jc w:val="right"/>
      <w:rPr>
        <w:rFonts w:ascii="標楷體" w:eastAsia="標楷體" w:hAnsi="標楷體"/>
        <w:sz w:val="24"/>
      </w:rPr>
    </w:pPr>
    <w:r w:rsidRPr="002934E4">
      <w:rPr>
        <w:rFonts w:ascii="標楷體" w:eastAsia="標楷體" w:hAnsi="標楷體" w:hint="eastAsia"/>
        <w:sz w:val="24"/>
      </w:rPr>
      <w:t>附件</w:t>
    </w:r>
    <w:r w:rsidRPr="002934E4">
      <w:rPr>
        <w:rFonts w:ascii="標楷體" w:eastAsia="標楷體" w:hAnsi="標楷體"/>
        <w:sz w:val="24"/>
      </w:rPr>
      <w:t>1</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303E" w:rsidRPr="002934E4" w:rsidRDefault="0068303E" w:rsidP="002934E4">
    <w:pPr>
      <w:pStyle w:val="Header"/>
      <w:jc w:val="right"/>
      <w:rPr>
        <w:rFonts w:ascii="標楷體" w:eastAsia="標楷體" w:hAnsi="標楷體"/>
        <w:sz w:val="24"/>
      </w:rPr>
    </w:pPr>
    <w:r w:rsidRPr="002934E4">
      <w:rPr>
        <w:rFonts w:ascii="標楷體" w:eastAsia="標楷體" w:hAnsi="標楷體" w:hint="eastAsia"/>
        <w:sz w:val="24"/>
      </w:rPr>
      <w:t>附件</w:t>
    </w:r>
    <w:r>
      <w:rPr>
        <w:rFonts w:ascii="標楷體" w:eastAsia="標楷體" w:hAnsi="標楷體"/>
        <w:sz w:val="24"/>
      </w:rPr>
      <w:t>2</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303E" w:rsidRPr="00744F53" w:rsidRDefault="0068303E" w:rsidP="002934E4">
    <w:pPr>
      <w:pStyle w:val="Header"/>
      <w:jc w:val="right"/>
      <w:rPr>
        <w:rFonts w:ascii="標楷體" w:eastAsia="標楷體" w:hAnsi="標楷體"/>
        <w:sz w:val="24"/>
        <w:szCs w:val="24"/>
      </w:rPr>
    </w:pPr>
    <w:r w:rsidRPr="00744F53">
      <w:rPr>
        <w:rFonts w:ascii="標楷體" w:eastAsia="標楷體" w:hAnsi="標楷體" w:hint="eastAsia"/>
        <w:sz w:val="24"/>
        <w:szCs w:val="24"/>
      </w:rPr>
      <w:t>附件</w:t>
    </w:r>
    <w:r>
      <w:rPr>
        <w:rFonts w:ascii="標楷體" w:eastAsia="標楷體" w:hAnsi="標楷體"/>
        <w:sz w:val="24"/>
        <w:szCs w:val="24"/>
      </w:rPr>
      <w:t>3</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348A1"/>
    <w:multiLevelType w:val="hybridMultilevel"/>
    <w:tmpl w:val="4E5ECCEA"/>
    <w:lvl w:ilvl="0" w:tplc="2B8AC8A0">
      <w:start w:val="1"/>
      <w:numFmt w:val="taiwaneseCountingThousand"/>
      <w:lvlText w:val="（%1）"/>
      <w:lvlJc w:val="left"/>
      <w:pPr>
        <w:tabs>
          <w:tab w:val="num" w:pos="1200"/>
        </w:tabs>
        <w:ind w:left="1200" w:hanging="720"/>
      </w:pPr>
      <w:rPr>
        <w:rFonts w:cs="Times New Roman" w:hint="default"/>
      </w:rPr>
    </w:lvl>
    <w:lvl w:ilvl="1" w:tplc="04090019" w:tentative="1">
      <w:start w:val="1"/>
      <w:numFmt w:val="ideographTraditional"/>
      <w:lvlText w:val="%2、"/>
      <w:lvlJc w:val="left"/>
      <w:pPr>
        <w:tabs>
          <w:tab w:val="num" w:pos="1440"/>
        </w:tabs>
        <w:ind w:left="1440" w:hanging="480"/>
      </w:pPr>
      <w:rPr>
        <w:rFonts w:cs="Times New Roman"/>
      </w:rPr>
    </w:lvl>
    <w:lvl w:ilvl="2" w:tplc="0409001B" w:tentative="1">
      <w:start w:val="1"/>
      <w:numFmt w:val="lowerRoman"/>
      <w:lvlText w:val="%3."/>
      <w:lvlJc w:val="right"/>
      <w:pPr>
        <w:tabs>
          <w:tab w:val="num" w:pos="1920"/>
        </w:tabs>
        <w:ind w:left="1920" w:hanging="480"/>
      </w:pPr>
      <w:rPr>
        <w:rFonts w:cs="Times New Roman"/>
      </w:rPr>
    </w:lvl>
    <w:lvl w:ilvl="3" w:tplc="0409000F" w:tentative="1">
      <w:start w:val="1"/>
      <w:numFmt w:val="decimal"/>
      <w:lvlText w:val="%4."/>
      <w:lvlJc w:val="left"/>
      <w:pPr>
        <w:tabs>
          <w:tab w:val="num" w:pos="2400"/>
        </w:tabs>
        <w:ind w:left="2400" w:hanging="480"/>
      </w:pPr>
      <w:rPr>
        <w:rFonts w:cs="Times New Roman"/>
      </w:rPr>
    </w:lvl>
    <w:lvl w:ilvl="4" w:tplc="04090019" w:tentative="1">
      <w:start w:val="1"/>
      <w:numFmt w:val="ideographTraditional"/>
      <w:lvlText w:val="%5、"/>
      <w:lvlJc w:val="left"/>
      <w:pPr>
        <w:tabs>
          <w:tab w:val="num" w:pos="2880"/>
        </w:tabs>
        <w:ind w:left="2880" w:hanging="480"/>
      </w:pPr>
      <w:rPr>
        <w:rFonts w:cs="Times New Roman"/>
      </w:rPr>
    </w:lvl>
    <w:lvl w:ilvl="5" w:tplc="0409001B" w:tentative="1">
      <w:start w:val="1"/>
      <w:numFmt w:val="lowerRoman"/>
      <w:lvlText w:val="%6."/>
      <w:lvlJc w:val="right"/>
      <w:pPr>
        <w:tabs>
          <w:tab w:val="num" w:pos="3360"/>
        </w:tabs>
        <w:ind w:left="3360" w:hanging="480"/>
      </w:pPr>
      <w:rPr>
        <w:rFonts w:cs="Times New Roman"/>
      </w:rPr>
    </w:lvl>
    <w:lvl w:ilvl="6" w:tplc="0409000F" w:tentative="1">
      <w:start w:val="1"/>
      <w:numFmt w:val="decimal"/>
      <w:lvlText w:val="%7."/>
      <w:lvlJc w:val="left"/>
      <w:pPr>
        <w:tabs>
          <w:tab w:val="num" w:pos="3840"/>
        </w:tabs>
        <w:ind w:left="3840" w:hanging="480"/>
      </w:pPr>
      <w:rPr>
        <w:rFonts w:cs="Times New Roman"/>
      </w:rPr>
    </w:lvl>
    <w:lvl w:ilvl="7" w:tplc="04090019" w:tentative="1">
      <w:start w:val="1"/>
      <w:numFmt w:val="ideographTraditional"/>
      <w:lvlText w:val="%8、"/>
      <w:lvlJc w:val="left"/>
      <w:pPr>
        <w:tabs>
          <w:tab w:val="num" w:pos="4320"/>
        </w:tabs>
        <w:ind w:left="4320" w:hanging="480"/>
      </w:pPr>
      <w:rPr>
        <w:rFonts w:cs="Times New Roman"/>
      </w:rPr>
    </w:lvl>
    <w:lvl w:ilvl="8" w:tplc="0409001B" w:tentative="1">
      <w:start w:val="1"/>
      <w:numFmt w:val="lowerRoman"/>
      <w:lvlText w:val="%9."/>
      <w:lvlJc w:val="right"/>
      <w:pPr>
        <w:tabs>
          <w:tab w:val="num" w:pos="4800"/>
        </w:tabs>
        <w:ind w:left="4800" w:hanging="480"/>
      </w:pPr>
      <w:rPr>
        <w:rFonts w:cs="Times New Roman"/>
      </w:rPr>
    </w:lvl>
  </w:abstractNum>
  <w:abstractNum w:abstractNumId="1">
    <w:nsid w:val="00FE3D6E"/>
    <w:multiLevelType w:val="hybridMultilevel"/>
    <w:tmpl w:val="F6E69692"/>
    <w:lvl w:ilvl="0" w:tplc="E9FCEC54">
      <w:start w:val="1"/>
      <w:numFmt w:val="decimal"/>
      <w:lvlText w:val="(%1)"/>
      <w:lvlJc w:val="left"/>
      <w:pPr>
        <w:ind w:left="390" w:hanging="39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
    <w:nsid w:val="06D703A0"/>
    <w:multiLevelType w:val="hybridMultilevel"/>
    <w:tmpl w:val="844A9308"/>
    <w:lvl w:ilvl="0" w:tplc="2B8AC8A0">
      <w:start w:val="1"/>
      <w:numFmt w:val="taiwaneseCountingThousand"/>
      <w:lvlText w:val="（%1）"/>
      <w:lvlJc w:val="left"/>
      <w:pPr>
        <w:tabs>
          <w:tab w:val="num" w:pos="1200"/>
        </w:tabs>
        <w:ind w:left="1200" w:hanging="720"/>
      </w:pPr>
      <w:rPr>
        <w:rFonts w:cs="Times New Roman" w:hint="default"/>
      </w:rPr>
    </w:lvl>
    <w:lvl w:ilvl="1" w:tplc="04090019" w:tentative="1">
      <w:start w:val="1"/>
      <w:numFmt w:val="ideographTraditional"/>
      <w:lvlText w:val="%2、"/>
      <w:lvlJc w:val="left"/>
      <w:pPr>
        <w:tabs>
          <w:tab w:val="num" w:pos="1440"/>
        </w:tabs>
        <w:ind w:left="1440" w:hanging="480"/>
      </w:pPr>
      <w:rPr>
        <w:rFonts w:cs="Times New Roman"/>
      </w:rPr>
    </w:lvl>
    <w:lvl w:ilvl="2" w:tplc="0409001B" w:tentative="1">
      <w:start w:val="1"/>
      <w:numFmt w:val="lowerRoman"/>
      <w:lvlText w:val="%3."/>
      <w:lvlJc w:val="right"/>
      <w:pPr>
        <w:tabs>
          <w:tab w:val="num" w:pos="1920"/>
        </w:tabs>
        <w:ind w:left="1920" w:hanging="480"/>
      </w:pPr>
      <w:rPr>
        <w:rFonts w:cs="Times New Roman"/>
      </w:rPr>
    </w:lvl>
    <w:lvl w:ilvl="3" w:tplc="0409000F" w:tentative="1">
      <w:start w:val="1"/>
      <w:numFmt w:val="decimal"/>
      <w:lvlText w:val="%4."/>
      <w:lvlJc w:val="left"/>
      <w:pPr>
        <w:tabs>
          <w:tab w:val="num" w:pos="2400"/>
        </w:tabs>
        <w:ind w:left="2400" w:hanging="480"/>
      </w:pPr>
      <w:rPr>
        <w:rFonts w:cs="Times New Roman"/>
      </w:rPr>
    </w:lvl>
    <w:lvl w:ilvl="4" w:tplc="04090019" w:tentative="1">
      <w:start w:val="1"/>
      <w:numFmt w:val="ideographTraditional"/>
      <w:lvlText w:val="%5、"/>
      <w:lvlJc w:val="left"/>
      <w:pPr>
        <w:tabs>
          <w:tab w:val="num" w:pos="2880"/>
        </w:tabs>
        <w:ind w:left="2880" w:hanging="480"/>
      </w:pPr>
      <w:rPr>
        <w:rFonts w:cs="Times New Roman"/>
      </w:rPr>
    </w:lvl>
    <w:lvl w:ilvl="5" w:tplc="0409001B" w:tentative="1">
      <w:start w:val="1"/>
      <w:numFmt w:val="lowerRoman"/>
      <w:lvlText w:val="%6."/>
      <w:lvlJc w:val="right"/>
      <w:pPr>
        <w:tabs>
          <w:tab w:val="num" w:pos="3360"/>
        </w:tabs>
        <w:ind w:left="3360" w:hanging="480"/>
      </w:pPr>
      <w:rPr>
        <w:rFonts w:cs="Times New Roman"/>
      </w:rPr>
    </w:lvl>
    <w:lvl w:ilvl="6" w:tplc="0409000F" w:tentative="1">
      <w:start w:val="1"/>
      <w:numFmt w:val="decimal"/>
      <w:lvlText w:val="%7."/>
      <w:lvlJc w:val="left"/>
      <w:pPr>
        <w:tabs>
          <w:tab w:val="num" w:pos="3840"/>
        </w:tabs>
        <w:ind w:left="3840" w:hanging="480"/>
      </w:pPr>
      <w:rPr>
        <w:rFonts w:cs="Times New Roman"/>
      </w:rPr>
    </w:lvl>
    <w:lvl w:ilvl="7" w:tplc="04090019" w:tentative="1">
      <w:start w:val="1"/>
      <w:numFmt w:val="ideographTraditional"/>
      <w:lvlText w:val="%8、"/>
      <w:lvlJc w:val="left"/>
      <w:pPr>
        <w:tabs>
          <w:tab w:val="num" w:pos="4320"/>
        </w:tabs>
        <w:ind w:left="4320" w:hanging="480"/>
      </w:pPr>
      <w:rPr>
        <w:rFonts w:cs="Times New Roman"/>
      </w:rPr>
    </w:lvl>
    <w:lvl w:ilvl="8" w:tplc="0409001B" w:tentative="1">
      <w:start w:val="1"/>
      <w:numFmt w:val="lowerRoman"/>
      <w:lvlText w:val="%9."/>
      <w:lvlJc w:val="right"/>
      <w:pPr>
        <w:tabs>
          <w:tab w:val="num" w:pos="4800"/>
        </w:tabs>
        <w:ind w:left="4800" w:hanging="480"/>
      </w:pPr>
      <w:rPr>
        <w:rFonts w:cs="Times New Roman"/>
      </w:rPr>
    </w:lvl>
  </w:abstractNum>
  <w:abstractNum w:abstractNumId="3">
    <w:nsid w:val="0F2D76F5"/>
    <w:multiLevelType w:val="hybridMultilevel"/>
    <w:tmpl w:val="BF3CD82C"/>
    <w:lvl w:ilvl="0" w:tplc="0F466B32">
      <w:start w:val="1"/>
      <w:numFmt w:val="taiwaneseCountingThousand"/>
      <w:lvlText w:val="%1、"/>
      <w:lvlJc w:val="left"/>
      <w:pPr>
        <w:ind w:left="600" w:hanging="60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4">
    <w:nsid w:val="1000037B"/>
    <w:multiLevelType w:val="hybridMultilevel"/>
    <w:tmpl w:val="68C0F4AC"/>
    <w:lvl w:ilvl="0" w:tplc="560EC774">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5">
    <w:nsid w:val="1AAA2044"/>
    <w:multiLevelType w:val="hybridMultilevel"/>
    <w:tmpl w:val="F454CF4C"/>
    <w:lvl w:ilvl="0" w:tplc="2B8AC8A0">
      <w:start w:val="1"/>
      <w:numFmt w:val="taiwaneseCountingThousand"/>
      <w:lvlText w:val="（%1）"/>
      <w:lvlJc w:val="left"/>
      <w:pPr>
        <w:tabs>
          <w:tab w:val="num" w:pos="1200"/>
        </w:tabs>
        <w:ind w:left="1200" w:hanging="720"/>
      </w:pPr>
      <w:rPr>
        <w:rFonts w:cs="Times New Roman" w:hint="default"/>
      </w:rPr>
    </w:lvl>
    <w:lvl w:ilvl="1" w:tplc="04090019" w:tentative="1">
      <w:start w:val="1"/>
      <w:numFmt w:val="ideographTraditional"/>
      <w:lvlText w:val="%2、"/>
      <w:lvlJc w:val="left"/>
      <w:pPr>
        <w:tabs>
          <w:tab w:val="num" w:pos="1440"/>
        </w:tabs>
        <w:ind w:left="1440" w:hanging="480"/>
      </w:pPr>
      <w:rPr>
        <w:rFonts w:cs="Times New Roman"/>
      </w:rPr>
    </w:lvl>
    <w:lvl w:ilvl="2" w:tplc="0409001B" w:tentative="1">
      <w:start w:val="1"/>
      <w:numFmt w:val="lowerRoman"/>
      <w:lvlText w:val="%3."/>
      <w:lvlJc w:val="right"/>
      <w:pPr>
        <w:tabs>
          <w:tab w:val="num" w:pos="1920"/>
        </w:tabs>
        <w:ind w:left="1920" w:hanging="480"/>
      </w:pPr>
      <w:rPr>
        <w:rFonts w:cs="Times New Roman"/>
      </w:rPr>
    </w:lvl>
    <w:lvl w:ilvl="3" w:tplc="0409000F" w:tentative="1">
      <w:start w:val="1"/>
      <w:numFmt w:val="decimal"/>
      <w:lvlText w:val="%4."/>
      <w:lvlJc w:val="left"/>
      <w:pPr>
        <w:tabs>
          <w:tab w:val="num" w:pos="2400"/>
        </w:tabs>
        <w:ind w:left="2400" w:hanging="480"/>
      </w:pPr>
      <w:rPr>
        <w:rFonts w:cs="Times New Roman"/>
      </w:rPr>
    </w:lvl>
    <w:lvl w:ilvl="4" w:tplc="04090019" w:tentative="1">
      <w:start w:val="1"/>
      <w:numFmt w:val="ideographTraditional"/>
      <w:lvlText w:val="%5、"/>
      <w:lvlJc w:val="left"/>
      <w:pPr>
        <w:tabs>
          <w:tab w:val="num" w:pos="2880"/>
        </w:tabs>
        <w:ind w:left="2880" w:hanging="480"/>
      </w:pPr>
      <w:rPr>
        <w:rFonts w:cs="Times New Roman"/>
      </w:rPr>
    </w:lvl>
    <w:lvl w:ilvl="5" w:tplc="0409001B" w:tentative="1">
      <w:start w:val="1"/>
      <w:numFmt w:val="lowerRoman"/>
      <w:lvlText w:val="%6."/>
      <w:lvlJc w:val="right"/>
      <w:pPr>
        <w:tabs>
          <w:tab w:val="num" w:pos="3360"/>
        </w:tabs>
        <w:ind w:left="3360" w:hanging="480"/>
      </w:pPr>
      <w:rPr>
        <w:rFonts w:cs="Times New Roman"/>
      </w:rPr>
    </w:lvl>
    <w:lvl w:ilvl="6" w:tplc="0409000F" w:tentative="1">
      <w:start w:val="1"/>
      <w:numFmt w:val="decimal"/>
      <w:lvlText w:val="%7."/>
      <w:lvlJc w:val="left"/>
      <w:pPr>
        <w:tabs>
          <w:tab w:val="num" w:pos="3840"/>
        </w:tabs>
        <w:ind w:left="3840" w:hanging="480"/>
      </w:pPr>
      <w:rPr>
        <w:rFonts w:cs="Times New Roman"/>
      </w:rPr>
    </w:lvl>
    <w:lvl w:ilvl="7" w:tplc="04090019" w:tentative="1">
      <w:start w:val="1"/>
      <w:numFmt w:val="ideographTraditional"/>
      <w:lvlText w:val="%8、"/>
      <w:lvlJc w:val="left"/>
      <w:pPr>
        <w:tabs>
          <w:tab w:val="num" w:pos="4320"/>
        </w:tabs>
        <w:ind w:left="4320" w:hanging="480"/>
      </w:pPr>
      <w:rPr>
        <w:rFonts w:cs="Times New Roman"/>
      </w:rPr>
    </w:lvl>
    <w:lvl w:ilvl="8" w:tplc="0409001B" w:tentative="1">
      <w:start w:val="1"/>
      <w:numFmt w:val="lowerRoman"/>
      <w:lvlText w:val="%9."/>
      <w:lvlJc w:val="right"/>
      <w:pPr>
        <w:tabs>
          <w:tab w:val="num" w:pos="4800"/>
        </w:tabs>
        <w:ind w:left="4800" w:hanging="480"/>
      </w:pPr>
      <w:rPr>
        <w:rFonts w:cs="Times New Roman"/>
      </w:rPr>
    </w:lvl>
  </w:abstractNum>
  <w:abstractNum w:abstractNumId="6">
    <w:nsid w:val="24742DB3"/>
    <w:multiLevelType w:val="hybridMultilevel"/>
    <w:tmpl w:val="8A487FC4"/>
    <w:lvl w:ilvl="0" w:tplc="442EFB98">
      <w:start w:val="1"/>
      <w:numFmt w:val="taiwaneseCountingThousand"/>
      <w:lvlText w:val="%1、"/>
      <w:lvlJc w:val="left"/>
      <w:pPr>
        <w:ind w:left="510" w:hanging="510"/>
      </w:pPr>
      <w:rPr>
        <w:rFonts w:cs="Times New Roman" w:hint="default"/>
        <w:b/>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7">
    <w:nsid w:val="27C311A5"/>
    <w:multiLevelType w:val="hybridMultilevel"/>
    <w:tmpl w:val="F446B27A"/>
    <w:lvl w:ilvl="0" w:tplc="8B722BEA">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8">
    <w:nsid w:val="3FB3051D"/>
    <w:multiLevelType w:val="hybridMultilevel"/>
    <w:tmpl w:val="A0ECF752"/>
    <w:lvl w:ilvl="0" w:tplc="AF0CFD32">
      <w:start w:val="3"/>
      <w:numFmt w:val="taiwaneseCountingThousand"/>
      <w:lvlText w:val="%1、"/>
      <w:lvlJc w:val="left"/>
      <w:pPr>
        <w:ind w:left="480" w:hanging="480"/>
      </w:pPr>
      <w:rPr>
        <w:rFonts w:cs="Helvetica" w:hint="default"/>
        <w:color w:val="141823"/>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9">
    <w:nsid w:val="4DF869FC"/>
    <w:multiLevelType w:val="hybridMultilevel"/>
    <w:tmpl w:val="1ACC4EC6"/>
    <w:lvl w:ilvl="0" w:tplc="EA52DD1C">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0">
    <w:nsid w:val="57AA6FEE"/>
    <w:multiLevelType w:val="hybridMultilevel"/>
    <w:tmpl w:val="ADA41A0E"/>
    <w:lvl w:ilvl="0" w:tplc="2F38D832">
      <w:start w:val="1"/>
      <w:numFmt w:val="taiwaneseCountingThousand"/>
      <w:lvlText w:val="%1、"/>
      <w:lvlJc w:val="left"/>
      <w:pPr>
        <w:tabs>
          <w:tab w:val="num" w:pos="720"/>
        </w:tabs>
        <w:ind w:left="720" w:hanging="720"/>
      </w:pPr>
      <w:rPr>
        <w:rFonts w:cs="Times New Roman" w:hint="eastAsia"/>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1">
    <w:nsid w:val="589E7A0C"/>
    <w:multiLevelType w:val="hybridMultilevel"/>
    <w:tmpl w:val="6194F65C"/>
    <w:lvl w:ilvl="0" w:tplc="3A82EF92">
      <w:start w:val="2"/>
      <w:numFmt w:val="decimal"/>
      <w:lvlText w:val="%1."/>
      <w:lvlJc w:val="left"/>
      <w:pPr>
        <w:ind w:left="360" w:hanging="360"/>
      </w:pPr>
      <w:rPr>
        <w:rFonts w:cs="Times New Roman" w:hint="default"/>
        <w:b/>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2">
    <w:nsid w:val="59FA0D21"/>
    <w:multiLevelType w:val="hybridMultilevel"/>
    <w:tmpl w:val="60D2F19A"/>
    <w:lvl w:ilvl="0" w:tplc="29122244">
      <w:start w:val="1"/>
      <w:numFmt w:val="taiwaneseCountingThousand"/>
      <w:lvlText w:val="%1、"/>
      <w:lvlJc w:val="left"/>
      <w:pPr>
        <w:tabs>
          <w:tab w:val="num" w:pos="480"/>
        </w:tabs>
        <w:ind w:left="480" w:hanging="480"/>
      </w:pPr>
      <w:rPr>
        <w:rFonts w:cs="Times New Roman"/>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3">
    <w:nsid w:val="5FDA7123"/>
    <w:multiLevelType w:val="hybridMultilevel"/>
    <w:tmpl w:val="3D06648C"/>
    <w:lvl w:ilvl="0" w:tplc="2B8AC8A0">
      <w:start w:val="1"/>
      <w:numFmt w:val="taiwaneseCountingThousand"/>
      <w:lvlText w:val="（%1）"/>
      <w:lvlJc w:val="left"/>
      <w:pPr>
        <w:ind w:left="1200" w:hanging="720"/>
      </w:pPr>
      <w:rPr>
        <w:rFonts w:cs="Times New Roman" w:hint="default"/>
      </w:rPr>
    </w:lvl>
    <w:lvl w:ilvl="1" w:tplc="04090019" w:tentative="1">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14">
    <w:nsid w:val="671F6F97"/>
    <w:multiLevelType w:val="hybridMultilevel"/>
    <w:tmpl w:val="7BD06CCE"/>
    <w:lvl w:ilvl="0" w:tplc="04090015">
      <w:start w:val="1"/>
      <w:numFmt w:val="taiwaneseCountingThousand"/>
      <w:lvlText w:val="%1、"/>
      <w:lvlJc w:val="left"/>
      <w:pPr>
        <w:ind w:left="480" w:hanging="480"/>
      </w:pPr>
      <w:rPr>
        <w:rFonts w:cs="Times New Roman"/>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5">
    <w:nsid w:val="677961D3"/>
    <w:multiLevelType w:val="hybridMultilevel"/>
    <w:tmpl w:val="9C24A0A4"/>
    <w:lvl w:ilvl="0" w:tplc="908CAD44">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6">
    <w:nsid w:val="6EA44684"/>
    <w:multiLevelType w:val="hybridMultilevel"/>
    <w:tmpl w:val="2E2217AA"/>
    <w:lvl w:ilvl="0" w:tplc="967A3C4A">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7">
    <w:nsid w:val="745C3ADC"/>
    <w:multiLevelType w:val="hybridMultilevel"/>
    <w:tmpl w:val="561496B6"/>
    <w:lvl w:ilvl="0" w:tplc="54BAB6CC">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8">
    <w:nsid w:val="7AEA44D6"/>
    <w:multiLevelType w:val="hybridMultilevel"/>
    <w:tmpl w:val="16504FB2"/>
    <w:lvl w:ilvl="0" w:tplc="834217A4">
      <w:start w:val="1"/>
      <w:numFmt w:val="taiwaneseCountingThousand"/>
      <w:lvlText w:val="%1、"/>
      <w:lvlJc w:val="left"/>
      <w:pPr>
        <w:tabs>
          <w:tab w:val="num" w:pos="480"/>
        </w:tabs>
        <w:ind w:left="480" w:hanging="480"/>
      </w:pPr>
      <w:rPr>
        <w:rFonts w:cs="Times New Roman" w:hint="eastAsia"/>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9">
    <w:nsid w:val="7C1F74F8"/>
    <w:multiLevelType w:val="hybridMultilevel"/>
    <w:tmpl w:val="207819FA"/>
    <w:lvl w:ilvl="0" w:tplc="2B8AC8A0">
      <w:start w:val="1"/>
      <w:numFmt w:val="taiwaneseCountingThousand"/>
      <w:lvlText w:val="（%1）"/>
      <w:lvlJc w:val="left"/>
      <w:pPr>
        <w:tabs>
          <w:tab w:val="num" w:pos="1200"/>
        </w:tabs>
        <w:ind w:left="1200" w:hanging="720"/>
      </w:pPr>
      <w:rPr>
        <w:rFonts w:cs="Times New Roman" w:hint="default"/>
      </w:rPr>
    </w:lvl>
    <w:lvl w:ilvl="1" w:tplc="04090019" w:tentative="1">
      <w:start w:val="1"/>
      <w:numFmt w:val="ideographTraditional"/>
      <w:lvlText w:val="%2、"/>
      <w:lvlJc w:val="left"/>
      <w:pPr>
        <w:tabs>
          <w:tab w:val="num" w:pos="1440"/>
        </w:tabs>
        <w:ind w:left="1440" w:hanging="480"/>
      </w:pPr>
      <w:rPr>
        <w:rFonts w:cs="Times New Roman"/>
      </w:rPr>
    </w:lvl>
    <w:lvl w:ilvl="2" w:tplc="0409001B" w:tentative="1">
      <w:start w:val="1"/>
      <w:numFmt w:val="lowerRoman"/>
      <w:lvlText w:val="%3."/>
      <w:lvlJc w:val="right"/>
      <w:pPr>
        <w:tabs>
          <w:tab w:val="num" w:pos="1920"/>
        </w:tabs>
        <w:ind w:left="1920" w:hanging="480"/>
      </w:pPr>
      <w:rPr>
        <w:rFonts w:cs="Times New Roman"/>
      </w:rPr>
    </w:lvl>
    <w:lvl w:ilvl="3" w:tplc="0409000F" w:tentative="1">
      <w:start w:val="1"/>
      <w:numFmt w:val="decimal"/>
      <w:lvlText w:val="%4."/>
      <w:lvlJc w:val="left"/>
      <w:pPr>
        <w:tabs>
          <w:tab w:val="num" w:pos="2400"/>
        </w:tabs>
        <w:ind w:left="2400" w:hanging="480"/>
      </w:pPr>
      <w:rPr>
        <w:rFonts w:cs="Times New Roman"/>
      </w:rPr>
    </w:lvl>
    <w:lvl w:ilvl="4" w:tplc="04090019" w:tentative="1">
      <w:start w:val="1"/>
      <w:numFmt w:val="ideographTraditional"/>
      <w:lvlText w:val="%5、"/>
      <w:lvlJc w:val="left"/>
      <w:pPr>
        <w:tabs>
          <w:tab w:val="num" w:pos="2880"/>
        </w:tabs>
        <w:ind w:left="2880" w:hanging="480"/>
      </w:pPr>
      <w:rPr>
        <w:rFonts w:cs="Times New Roman"/>
      </w:rPr>
    </w:lvl>
    <w:lvl w:ilvl="5" w:tplc="0409001B" w:tentative="1">
      <w:start w:val="1"/>
      <w:numFmt w:val="lowerRoman"/>
      <w:lvlText w:val="%6."/>
      <w:lvlJc w:val="right"/>
      <w:pPr>
        <w:tabs>
          <w:tab w:val="num" w:pos="3360"/>
        </w:tabs>
        <w:ind w:left="3360" w:hanging="480"/>
      </w:pPr>
      <w:rPr>
        <w:rFonts w:cs="Times New Roman"/>
      </w:rPr>
    </w:lvl>
    <w:lvl w:ilvl="6" w:tplc="0409000F" w:tentative="1">
      <w:start w:val="1"/>
      <w:numFmt w:val="decimal"/>
      <w:lvlText w:val="%7."/>
      <w:lvlJc w:val="left"/>
      <w:pPr>
        <w:tabs>
          <w:tab w:val="num" w:pos="3840"/>
        </w:tabs>
        <w:ind w:left="3840" w:hanging="480"/>
      </w:pPr>
      <w:rPr>
        <w:rFonts w:cs="Times New Roman"/>
      </w:rPr>
    </w:lvl>
    <w:lvl w:ilvl="7" w:tplc="04090019" w:tentative="1">
      <w:start w:val="1"/>
      <w:numFmt w:val="ideographTraditional"/>
      <w:lvlText w:val="%8、"/>
      <w:lvlJc w:val="left"/>
      <w:pPr>
        <w:tabs>
          <w:tab w:val="num" w:pos="4320"/>
        </w:tabs>
        <w:ind w:left="4320" w:hanging="480"/>
      </w:pPr>
      <w:rPr>
        <w:rFonts w:cs="Times New Roman"/>
      </w:rPr>
    </w:lvl>
    <w:lvl w:ilvl="8" w:tplc="0409001B" w:tentative="1">
      <w:start w:val="1"/>
      <w:numFmt w:val="lowerRoman"/>
      <w:lvlText w:val="%9."/>
      <w:lvlJc w:val="right"/>
      <w:pPr>
        <w:tabs>
          <w:tab w:val="num" w:pos="4800"/>
        </w:tabs>
        <w:ind w:left="4800" w:hanging="480"/>
      </w:pPr>
      <w:rPr>
        <w:rFonts w:cs="Times New Roman"/>
      </w:rPr>
    </w:lvl>
  </w:abstractNum>
  <w:num w:numId="1">
    <w:abstractNumId w:val="3"/>
  </w:num>
  <w:num w:numId="2">
    <w:abstractNumId w:val="1"/>
  </w:num>
  <w:num w:numId="3">
    <w:abstractNumId w:val="17"/>
  </w:num>
  <w:num w:numId="4">
    <w:abstractNumId w:val="6"/>
  </w:num>
  <w:num w:numId="5">
    <w:abstractNumId w:val="15"/>
  </w:num>
  <w:num w:numId="6">
    <w:abstractNumId w:val="16"/>
  </w:num>
  <w:num w:numId="7">
    <w:abstractNumId w:val="9"/>
  </w:num>
  <w:num w:numId="8">
    <w:abstractNumId w:val="11"/>
  </w:num>
  <w:num w:numId="9">
    <w:abstractNumId w:val="4"/>
  </w:num>
  <w:num w:numId="10">
    <w:abstractNumId w:val="7"/>
  </w:num>
  <w:num w:numId="11">
    <w:abstractNumId w:val="12"/>
  </w:num>
  <w:num w:numId="12">
    <w:abstractNumId w:val="5"/>
  </w:num>
  <w:num w:numId="13">
    <w:abstractNumId w:val="8"/>
  </w:num>
  <w:num w:numId="14">
    <w:abstractNumId w:val="2"/>
  </w:num>
  <w:num w:numId="15">
    <w:abstractNumId w:val="13"/>
  </w:num>
  <w:num w:numId="16">
    <w:abstractNumId w:val="0"/>
  </w:num>
  <w:num w:numId="17">
    <w:abstractNumId w:val="19"/>
  </w:num>
  <w:num w:numId="18">
    <w:abstractNumId w:val="10"/>
  </w:num>
  <w:num w:numId="19">
    <w:abstractNumId w:val="18"/>
  </w:num>
  <w:num w:numId="20">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defaultTabStop w:val="480"/>
  <w:drawingGridHorizontalSpacing w:val="120"/>
  <w:displayHorizontalDrawingGridEvery w:val="0"/>
  <w:displayVerticalDrawingGridEvery w:val="2"/>
  <w:characterSpacingControl w:val="compressPunctuation"/>
  <w:noLineBreaksAfter w:lang="zh-TW" w:val="([{£¥‘“‵〈《「『【〔〝︵︷︹︻︽︿﹁﹃﹙﹛﹝（｛"/>
  <w:noLineBreaksBefore w:lang="zh-TW" w:val="!),.:;?]}¢·–—’”•‥…‧′╴、。〉》」』】〕〞︰︱︳︴︶︸︺︼︾﹀﹂﹄﹏﹐﹑﹒﹔﹕﹖﹗﹚﹜﹞！），．：；？］｜｝､"/>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B6403"/>
    <w:rsid w:val="000003A2"/>
    <w:rsid w:val="00000402"/>
    <w:rsid w:val="0000115E"/>
    <w:rsid w:val="0000125B"/>
    <w:rsid w:val="00001572"/>
    <w:rsid w:val="000018B1"/>
    <w:rsid w:val="00001BCA"/>
    <w:rsid w:val="00001CA3"/>
    <w:rsid w:val="0000289A"/>
    <w:rsid w:val="00002B08"/>
    <w:rsid w:val="00002B2B"/>
    <w:rsid w:val="00002D18"/>
    <w:rsid w:val="00003736"/>
    <w:rsid w:val="00004463"/>
    <w:rsid w:val="000048AA"/>
    <w:rsid w:val="000052BE"/>
    <w:rsid w:val="0000535F"/>
    <w:rsid w:val="000058C7"/>
    <w:rsid w:val="000066A0"/>
    <w:rsid w:val="00006A27"/>
    <w:rsid w:val="00006BF0"/>
    <w:rsid w:val="00006C2D"/>
    <w:rsid w:val="00007B1D"/>
    <w:rsid w:val="00010FCC"/>
    <w:rsid w:val="0001119A"/>
    <w:rsid w:val="0001141A"/>
    <w:rsid w:val="0001178C"/>
    <w:rsid w:val="000119F7"/>
    <w:rsid w:val="00011BF4"/>
    <w:rsid w:val="00012B6E"/>
    <w:rsid w:val="00013536"/>
    <w:rsid w:val="00013A79"/>
    <w:rsid w:val="0001408B"/>
    <w:rsid w:val="0001456C"/>
    <w:rsid w:val="00014A27"/>
    <w:rsid w:val="000150A5"/>
    <w:rsid w:val="00015588"/>
    <w:rsid w:val="000156F2"/>
    <w:rsid w:val="00015CDE"/>
    <w:rsid w:val="00017179"/>
    <w:rsid w:val="00021F02"/>
    <w:rsid w:val="0002279C"/>
    <w:rsid w:val="000229EA"/>
    <w:rsid w:val="0002475A"/>
    <w:rsid w:val="0002484B"/>
    <w:rsid w:val="00024A8A"/>
    <w:rsid w:val="00024F36"/>
    <w:rsid w:val="00026D99"/>
    <w:rsid w:val="00027D43"/>
    <w:rsid w:val="00027DAC"/>
    <w:rsid w:val="000306B7"/>
    <w:rsid w:val="00030DCC"/>
    <w:rsid w:val="0003156C"/>
    <w:rsid w:val="00031662"/>
    <w:rsid w:val="000323C5"/>
    <w:rsid w:val="000326A3"/>
    <w:rsid w:val="00033A62"/>
    <w:rsid w:val="00033C59"/>
    <w:rsid w:val="00033D89"/>
    <w:rsid w:val="00035381"/>
    <w:rsid w:val="0003647B"/>
    <w:rsid w:val="00036AA3"/>
    <w:rsid w:val="00036B2D"/>
    <w:rsid w:val="000401D7"/>
    <w:rsid w:val="0004125E"/>
    <w:rsid w:val="00041402"/>
    <w:rsid w:val="0004197B"/>
    <w:rsid w:val="00041D2D"/>
    <w:rsid w:val="00043DDE"/>
    <w:rsid w:val="000441A7"/>
    <w:rsid w:val="0004470C"/>
    <w:rsid w:val="0004524C"/>
    <w:rsid w:val="0004544F"/>
    <w:rsid w:val="0004583E"/>
    <w:rsid w:val="0004614F"/>
    <w:rsid w:val="00046B3D"/>
    <w:rsid w:val="000472AD"/>
    <w:rsid w:val="00047309"/>
    <w:rsid w:val="00047D83"/>
    <w:rsid w:val="00047DD8"/>
    <w:rsid w:val="00050348"/>
    <w:rsid w:val="000503E0"/>
    <w:rsid w:val="000508ED"/>
    <w:rsid w:val="0005099A"/>
    <w:rsid w:val="000518E9"/>
    <w:rsid w:val="000527B9"/>
    <w:rsid w:val="00052987"/>
    <w:rsid w:val="00052B97"/>
    <w:rsid w:val="00052FC7"/>
    <w:rsid w:val="00053726"/>
    <w:rsid w:val="00053B31"/>
    <w:rsid w:val="00053E0C"/>
    <w:rsid w:val="00055308"/>
    <w:rsid w:val="00055C8F"/>
    <w:rsid w:val="00055D1D"/>
    <w:rsid w:val="00056151"/>
    <w:rsid w:val="0005630D"/>
    <w:rsid w:val="0005688A"/>
    <w:rsid w:val="000570E6"/>
    <w:rsid w:val="0005761D"/>
    <w:rsid w:val="0006004A"/>
    <w:rsid w:val="00061111"/>
    <w:rsid w:val="0006202E"/>
    <w:rsid w:val="00062B27"/>
    <w:rsid w:val="00062FF8"/>
    <w:rsid w:val="00063178"/>
    <w:rsid w:val="000631F2"/>
    <w:rsid w:val="000635E6"/>
    <w:rsid w:val="0006487F"/>
    <w:rsid w:val="0006539A"/>
    <w:rsid w:val="00065460"/>
    <w:rsid w:val="000663E5"/>
    <w:rsid w:val="00066494"/>
    <w:rsid w:val="00067A41"/>
    <w:rsid w:val="0007108E"/>
    <w:rsid w:val="000712F5"/>
    <w:rsid w:val="00071632"/>
    <w:rsid w:val="0007166B"/>
    <w:rsid w:val="00071703"/>
    <w:rsid w:val="0007185A"/>
    <w:rsid w:val="00072F6B"/>
    <w:rsid w:val="00073590"/>
    <w:rsid w:val="00073E59"/>
    <w:rsid w:val="000741D4"/>
    <w:rsid w:val="00074347"/>
    <w:rsid w:val="00074A58"/>
    <w:rsid w:val="00075179"/>
    <w:rsid w:val="00075EA0"/>
    <w:rsid w:val="00076257"/>
    <w:rsid w:val="00076791"/>
    <w:rsid w:val="000769D0"/>
    <w:rsid w:val="0007702A"/>
    <w:rsid w:val="00077767"/>
    <w:rsid w:val="00081056"/>
    <w:rsid w:val="000833BC"/>
    <w:rsid w:val="000833F8"/>
    <w:rsid w:val="000836C3"/>
    <w:rsid w:val="00083937"/>
    <w:rsid w:val="000846CA"/>
    <w:rsid w:val="00085C01"/>
    <w:rsid w:val="000860B2"/>
    <w:rsid w:val="00086A98"/>
    <w:rsid w:val="00086BE5"/>
    <w:rsid w:val="00087947"/>
    <w:rsid w:val="00090AC9"/>
    <w:rsid w:val="00090B0E"/>
    <w:rsid w:val="00090D7F"/>
    <w:rsid w:val="00090E88"/>
    <w:rsid w:val="000914F5"/>
    <w:rsid w:val="000935E8"/>
    <w:rsid w:val="00094D2A"/>
    <w:rsid w:val="00094F9E"/>
    <w:rsid w:val="00095723"/>
    <w:rsid w:val="0009595C"/>
    <w:rsid w:val="000960F9"/>
    <w:rsid w:val="000969B9"/>
    <w:rsid w:val="00096C15"/>
    <w:rsid w:val="00097A16"/>
    <w:rsid w:val="00097C5E"/>
    <w:rsid w:val="000A09CE"/>
    <w:rsid w:val="000A0CA4"/>
    <w:rsid w:val="000A0CFD"/>
    <w:rsid w:val="000A1575"/>
    <w:rsid w:val="000A2C65"/>
    <w:rsid w:val="000A2FA5"/>
    <w:rsid w:val="000A351B"/>
    <w:rsid w:val="000A4DAC"/>
    <w:rsid w:val="000A52D0"/>
    <w:rsid w:val="000A5578"/>
    <w:rsid w:val="000A5E2D"/>
    <w:rsid w:val="000A5FE5"/>
    <w:rsid w:val="000B086F"/>
    <w:rsid w:val="000B17B8"/>
    <w:rsid w:val="000B1A88"/>
    <w:rsid w:val="000B223E"/>
    <w:rsid w:val="000B2E08"/>
    <w:rsid w:val="000B2FF4"/>
    <w:rsid w:val="000B39E1"/>
    <w:rsid w:val="000B3B7C"/>
    <w:rsid w:val="000B3F94"/>
    <w:rsid w:val="000B4B76"/>
    <w:rsid w:val="000B5053"/>
    <w:rsid w:val="000B513C"/>
    <w:rsid w:val="000B531D"/>
    <w:rsid w:val="000B6793"/>
    <w:rsid w:val="000B6FDE"/>
    <w:rsid w:val="000B72A6"/>
    <w:rsid w:val="000B72B3"/>
    <w:rsid w:val="000B72D1"/>
    <w:rsid w:val="000C018D"/>
    <w:rsid w:val="000C0205"/>
    <w:rsid w:val="000C0F90"/>
    <w:rsid w:val="000C1109"/>
    <w:rsid w:val="000C217C"/>
    <w:rsid w:val="000C21A9"/>
    <w:rsid w:val="000C2218"/>
    <w:rsid w:val="000C2B99"/>
    <w:rsid w:val="000C2F86"/>
    <w:rsid w:val="000C3518"/>
    <w:rsid w:val="000C3842"/>
    <w:rsid w:val="000C45E6"/>
    <w:rsid w:val="000C4CF7"/>
    <w:rsid w:val="000C5115"/>
    <w:rsid w:val="000C5217"/>
    <w:rsid w:val="000C5997"/>
    <w:rsid w:val="000C6B4D"/>
    <w:rsid w:val="000C7140"/>
    <w:rsid w:val="000D0DA3"/>
    <w:rsid w:val="000D0EE7"/>
    <w:rsid w:val="000D17FD"/>
    <w:rsid w:val="000D19A7"/>
    <w:rsid w:val="000D19CB"/>
    <w:rsid w:val="000D2019"/>
    <w:rsid w:val="000D2683"/>
    <w:rsid w:val="000D2BC8"/>
    <w:rsid w:val="000D2C8F"/>
    <w:rsid w:val="000D2F7B"/>
    <w:rsid w:val="000D2F9F"/>
    <w:rsid w:val="000D2FC4"/>
    <w:rsid w:val="000D394E"/>
    <w:rsid w:val="000D45D8"/>
    <w:rsid w:val="000D4DDF"/>
    <w:rsid w:val="000D518F"/>
    <w:rsid w:val="000D5748"/>
    <w:rsid w:val="000D58D2"/>
    <w:rsid w:val="000D5B4A"/>
    <w:rsid w:val="000D63E4"/>
    <w:rsid w:val="000D6C95"/>
    <w:rsid w:val="000D70D7"/>
    <w:rsid w:val="000D74D6"/>
    <w:rsid w:val="000D75A6"/>
    <w:rsid w:val="000D7DC0"/>
    <w:rsid w:val="000E031B"/>
    <w:rsid w:val="000E0F5A"/>
    <w:rsid w:val="000E102F"/>
    <w:rsid w:val="000E1404"/>
    <w:rsid w:val="000E1489"/>
    <w:rsid w:val="000E1B92"/>
    <w:rsid w:val="000E1CEA"/>
    <w:rsid w:val="000E2C34"/>
    <w:rsid w:val="000E32E4"/>
    <w:rsid w:val="000E3B6E"/>
    <w:rsid w:val="000E3C0C"/>
    <w:rsid w:val="000E3DC3"/>
    <w:rsid w:val="000E4B35"/>
    <w:rsid w:val="000E4BDE"/>
    <w:rsid w:val="000E58C3"/>
    <w:rsid w:val="000E5DCA"/>
    <w:rsid w:val="000E5DF5"/>
    <w:rsid w:val="000E60C5"/>
    <w:rsid w:val="000E6916"/>
    <w:rsid w:val="000E6B43"/>
    <w:rsid w:val="000E6C03"/>
    <w:rsid w:val="000E749C"/>
    <w:rsid w:val="000F01B8"/>
    <w:rsid w:val="000F05C5"/>
    <w:rsid w:val="000F07DC"/>
    <w:rsid w:val="000F0CCC"/>
    <w:rsid w:val="000F1271"/>
    <w:rsid w:val="000F142B"/>
    <w:rsid w:val="000F19C0"/>
    <w:rsid w:val="000F207F"/>
    <w:rsid w:val="000F2A41"/>
    <w:rsid w:val="000F2B6B"/>
    <w:rsid w:val="000F36B4"/>
    <w:rsid w:val="000F46AF"/>
    <w:rsid w:val="000F5388"/>
    <w:rsid w:val="000F628C"/>
    <w:rsid w:val="000F6F16"/>
    <w:rsid w:val="000F72DE"/>
    <w:rsid w:val="000F7904"/>
    <w:rsid w:val="000F7A48"/>
    <w:rsid w:val="000F7DEE"/>
    <w:rsid w:val="001009C1"/>
    <w:rsid w:val="00100A31"/>
    <w:rsid w:val="00100B45"/>
    <w:rsid w:val="00101085"/>
    <w:rsid w:val="00101DC4"/>
    <w:rsid w:val="001021A4"/>
    <w:rsid w:val="00102D85"/>
    <w:rsid w:val="001033B7"/>
    <w:rsid w:val="00103A67"/>
    <w:rsid w:val="00105D02"/>
    <w:rsid w:val="00106107"/>
    <w:rsid w:val="0010655D"/>
    <w:rsid w:val="001073C0"/>
    <w:rsid w:val="001076CA"/>
    <w:rsid w:val="00110136"/>
    <w:rsid w:val="0011019D"/>
    <w:rsid w:val="0011050F"/>
    <w:rsid w:val="001106BA"/>
    <w:rsid w:val="0011073F"/>
    <w:rsid w:val="00110A67"/>
    <w:rsid w:val="001119F8"/>
    <w:rsid w:val="0011246F"/>
    <w:rsid w:val="00112E56"/>
    <w:rsid w:val="00113AB1"/>
    <w:rsid w:val="0011486D"/>
    <w:rsid w:val="00114B84"/>
    <w:rsid w:val="00114D06"/>
    <w:rsid w:val="00115B54"/>
    <w:rsid w:val="00115F92"/>
    <w:rsid w:val="001171D3"/>
    <w:rsid w:val="001202F3"/>
    <w:rsid w:val="001203A2"/>
    <w:rsid w:val="00121B68"/>
    <w:rsid w:val="00122005"/>
    <w:rsid w:val="0012324A"/>
    <w:rsid w:val="0012383D"/>
    <w:rsid w:val="00123AF3"/>
    <w:rsid w:val="00124510"/>
    <w:rsid w:val="00126687"/>
    <w:rsid w:val="00126C33"/>
    <w:rsid w:val="00127206"/>
    <w:rsid w:val="00127885"/>
    <w:rsid w:val="00127CD7"/>
    <w:rsid w:val="001300A8"/>
    <w:rsid w:val="0013046C"/>
    <w:rsid w:val="0013053C"/>
    <w:rsid w:val="00131282"/>
    <w:rsid w:val="00131476"/>
    <w:rsid w:val="00131A91"/>
    <w:rsid w:val="001328F0"/>
    <w:rsid w:val="00132AAE"/>
    <w:rsid w:val="0013354A"/>
    <w:rsid w:val="00133C08"/>
    <w:rsid w:val="00133CBA"/>
    <w:rsid w:val="00134688"/>
    <w:rsid w:val="0013492E"/>
    <w:rsid w:val="00135716"/>
    <w:rsid w:val="00135CD8"/>
    <w:rsid w:val="0013689B"/>
    <w:rsid w:val="0013772C"/>
    <w:rsid w:val="00140271"/>
    <w:rsid w:val="00140F7E"/>
    <w:rsid w:val="00141AB1"/>
    <w:rsid w:val="00141C79"/>
    <w:rsid w:val="00142480"/>
    <w:rsid w:val="0014259C"/>
    <w:rsid w:val="00142C55"/>
    <w:rsid w:val="00143ED3"/>
    <w:rsid w:val="00143F87"/>
    <w:rsid w:val="00144F94"/>
    <w:rsid w:val="001453F2"/>
    <w:rsid w:val="00145697"/>
    <w:rsid w:val="00146DF7"/>
    <w:rsid w:val="00147605"/>
    <w:rsid w:val="00152616"/>
    <w:rsid w:val="001526F1"/>
    <w:rsid w:val="001528C0"/>
    <w:rsid w:val="00153319"/>
    <w:rsid w:val="00154596"/>
    <w:rsid w:val="00154E29"/>
    <w:rsid w:val="00155168"/>
    <w:rsid w:val="00155787"/>
    <w:rsid w:val="00160E1F"/>
    <w:rsid w:val="0016173E"/>
    <w:rsid w:val="00161B2D"/>
    <w:rsid w:val="00162633"/>
    <w:rsid w:val="00162DF2"/>
    <w:rsid w:val="00162E81"/>
    <w:rsid w:val="00163122"/>
    <w:rsid w:val="001631A8"/>
    <w:rsid w:val="00163838"/>
    <w:rsid w:val="0016392A"/>
    <w:rsid w:val="00163B0C"/>
    <w:rsid w:val="0016402C"/>
    <w:rsid w:val="00164181"/>
    <w:rsid w:val="00164CEE"/>
    <w:rsid w:val="00165F14"/>
    <w:rsid w:val="00166157"/>
    <w:rsid w:val="00166716"/>
    <w:rsid w:val="00166822"/>
    <w:rsid w:val="00167261"/>
    <w:rsid w:val="00170288"/>
    <w:rsid w:val="00170526"/>
    <w:rsid w:val="0017068B"/>
    <w:rsid w:val="00170C5F"/>
    <w:rsid w:val="00171900"/>
    <w:rsid w:val="00171BDD"/>
    <w:rsid w:val="0017245B"/>
    <w:rsid w:val="00172ED0"/>
    <w:rsid w:val="0017322E"/>
    <w:rsid w:val="0017364C"/>
    <w:rsid w:val="001741A4"/>
    <w:rsid w:val="00174508"/>
    <w:rsid w:val="00174967"/>
    <w:rsid w:val="001750D0"/>
    <w:rsid w:val="00175999"/>
    <w:rsid w:val="00175DE5"/>
    <w:rsid w:val="0017798A"/>
    <w:rsid w:val="0018093D"/>
    <w:rsid w:val="00180B5A"/>
    <w:rsid w:val="00180BC0"/>
    <w:rsid w:val="001810AA"/>
    <w:rsid w:val="001818D4"/>
    <w:rsid w:val="00181CA6"/>
    <w:rsid w:val="001822EA"/>
    <w:rsid w:val="00182A5B"/>
    <w:rsid w:val="00182F15"/>
    <w:rsid w:val="00182FBF"/>
    <w:rsid w:val="00183FE5"/>
    <w:rsid w:val="001848D9"/>
    <w:rsid w:val="00185B0E"/>
    <w:rsid w:val="00185BBA"/>
    <w:rsid w:val="00185E85"/>
    <w:rsid w:val="0018618D"/>
    <w:rsid w:val="001863D6"/>
    <w:rsid w:val="0018679C"/>
    <w:rsid w:val="00187732"/>
    <w:rsid w:val="00187E2A"/>
    <w:rsid w:val="00190444"/>
    <w:rsid w:val="001904E6"/>
    <w:rsid w:val="00190532"/>
    <w:rsid w:val="0019243F"/>
    <w:rsid w:val="00193F49"/>
    <w:rsid w:val="0019411D"/>
    <w:rsid w:val="00194807"/>
    <w:rsid w:val="00194F06"/>
    <w:rsid w:val="0019519E"/>
    <w:rsid w:val="00195448"/>
    <w:rsid w:val="00195EBE"/>
    <w:rsid w:val="00196700"/>
    <w:rsid w:val="001979DE"/>
    <w:rsid w:val="001A03DC"/>
    <w:rsid w:val="001A0577"/>
    <w:rsid w:val="001A077B"/>
    <w:rsid w:val="001A0C61"/>
    <w:rsid w:val="001A19CF"/>
    <w:rsid w:val="001A1AAF"/>
    <w:rsid w:val="001A43C1"/>
    <w:rsid w:val="001A4920"/>
    <w:rsid w:val="001A52C2"/>
    <w:rsid w:val="001A58CE"/>
    <w:rsid w:val="001A6525"/>
    <w:rsid w:val="001A6FDD"/>
    <w:rsid w:val="001A6FF8"/>
    <w:rsid w:val="001A721E"/>
    <w:rsid w:val="001A7C1E"/>
    <w:rsid w:val="001A7FDF"/>
    <w:rsid w:val="001B1E6C"/>
    <w:rsid w:val="001B2A20"/>
    <w:rsid w:val="001B33DA"/>
    <w:rsid w:val="001B4ABC"/>
    <w:rsid w:val="001B528F"/>
    <w:rsid w:val="001B52A3"/>
    <w:rsid w:val="001B5939"/>
    <w:rsid w:val="001B5CE5"/>
    <w:rsid w:val="001B6560"/>
    <w:rsid w:val="001B6C2C"/>
    <w:rsid w:val="001B6E9E"/>
    <w:rsid w:val="001B6F0E"/>
    <w:rsid w:val="001B791B"/>
    <w:rsid w:val="001B7F68"/>
    <w:rsid w:val="001C0107"/>
    <w:rsid w:val="001C1543"/>
    <w:rsid w:val="001C2057"/>
    <w:rsid w:val="001C2F6E"/>
    <w:rsid w:val="001C2F6F"/>
    <w:rsid w:val="001C3371"/>
    <w:rsid w:val="001C3490"/>
    <w:rsid w:val="001C4C47"/>
    <w:rsid w:val="001C58F6"/>
    <w:rsid w:val="001C5902"/>
    <w:rsid w:val="001C609E"/>
    <w:rsid w:val="001C674D"/>
    <w:rsid w:val="001D0199"/>
    <w:rsid w:val="001D15B4"/>
    <w:rsid w:val="001D1EEE"/>
    <w:rsid w:val="001D4CAA"/>
    <w:rsid w:val="001D52C0"/>
    <w:rsid w:val="001D57A5"/>
    <w:rsid w:val="001D7743"/>
    <w:rsid w:val="001D7C7D"/>
    <w:rsid w:val="001E019F"/>
    <w:rsid w:val="001E01CE"/>
    <w:rsid w:val="001E0447"/>
    <w:rsid w:val="001E0677"/>
    <w:rsid w:val="001E071E"/>
    <w:rsid w:val="001E1788"/>
    <w:rsid w:val="001E204F"/>
    <w:rsid w:val="001E2CC0"/>
    <w:rsid w:val="001E2CFD"/>
    <w:rsid w:val="001E3247"/>
    <w:rsid w:val="001E388F"/>
    <w:rsid w:val="001E5328"/>
    <w:rsid w:val="001E5B40"/>
    <w:rsid w:val="001E5E11"/>
    <w:rsid w:val="001E6849"/>
    <w:rsid w:val="001E6AB0"/>
    <w:rsid w:val="001E72CA"/>
    <w:rsid w:val="001E77C0"/>
    <w:rsid w:val="001F00B3"/>
    <w:rsid w:val="001F0216"/>
    <w:rsid w:val="001F05F1"/>
    <w:rsid w:val="001F11C5"/>
    <w:rsid w:val="001F12CD"/>
    <w:rsid w:val="001F1793"/>
    <w:rsid w:val="001F18BC"/>
    <w:rsid w:val="001F1A66"/>
    <w:rsid w:val="001F1F99"/>
    <w:rsid w:val="001F2711"/>
    <w:rsid w:val="001F3B32"/>
    <w:rsid w:val="001F4174"/>
    <w:rsid w:val="001F4E12"/>
    <w:rsid w:val="001F4EF9"/>
    <w:rsid w:val="001F50E6"/>
    <w:rsid w:val="001F523A"/>
    <w:rsid w:val="001F5923"/>
    <w:rsid w:val="001F5C25"/>
    <w:rsid w:val="001F6721"/>
    <w:rsid w:val="001F6968"/>
    <w:rsid w:val="001F786D"/>
    <w:rsid w:val="002000DF"/>
    <w:rsid w:val="0020150B"/>
    <w:rsid w:val="00201E42"/>
    <w:rsid w:val="00202360"/>
    <w:rsid w:val="00203FF8"/>
    <w:rsid w:val="0020459A"/>
    <w:rsid w:val="00204E66"/>
    <w:rsid w:val="00206173"/>
    <w:rsid w:val="00206C62"/>
    <w:rsid w:val="00206E0D"/>
    <w:rsid w:val="002075FF"/>
    <w:rsid w:val="00210F9D"/>
    <w:rsid w:val="00211088"/>
    <w:rsid w:val="002113A6"/>
    <w:rsid w:val="00212B4A"/>
    <w:rsid w:val="00213446"/>
    <w:rsid w:val="0021383D"/>
    <w:rsid w:val="00213891"/>
    <w:rsid w:val="00213D7F"/>
    <w:rsid w:val="0021422B"/>
    <w:rsid w:val="00214EBF"/>
    <w:rsid w:val="00215218"/>
    <w:rsid w:val="00215C67"/>
    <w:rsid w:val="00216B43"/>
    <w:rsid w:val="00216D8F"/>
    <w:rsid w:val="00217B7A"/>
    <w:rsid w:val="002203D7"/>
    <w:rsid w:val="00220F16"/>
    <w:rsid w:val="002211B5"/>
    <w:rsid w:val="002215EA"/>
    <w:rsid w:val="0022191B"/>
    <w:rsid w:val="00221F6A"/>
    <w:rsid w:val="0022340D"/>
    <w:rsid w:val="0022382A"/>
    <w:rsid w:val="002239EF"/>
    <w:rsid w:val="00223B9C"/>
    <w:rsid w:val="00224871"/>
    <w:rsid w:val="002248F1"/>
    <w:rsid w:val="00224D9F"/>
    <w:rsid w:val="0022591D"/>
    <w:rsid w:val="00226683"/>
    <w:rsid w:val="00226C4F"/>
    <w:rsid w:val="0022773E"/>
    <w:rsid w:val="00230459"/>
    <w:rsid w:val="002309BF"/>
    <w:rsid w:val="00231726"/>
    <w:rsid w:val="00231A1A"/>
    <w:rsid w:val="00231F93"/>
    <w:rsid w:val="002323EC"/>
    <w:rsid w:val="002326B9"/>
    <w:rsid w:val="002326F7"/>
    <w:rsid w:val="00232C39"/>
    <w:rsid w:val="00232C55"/>
    <w:rsid w:val="00233A74"/>
    <w:rsid w:val="00233AAE"/>
    <w:rsid w:val="00233E97"/>
    <w:rsid w:val="0023449A"/>
    <w:rsid w:val="002355CA"/>
    <w:rsid w:val="00235C52"/>
    <w:rsid w:val="002360A0"/>
    <w:rsid w:val="0023630A"/>
    <w:rsid w:val="0023671F"/>
    <w:rsid w:val="00236CDF"/>
    <w:rsid w:val="00237A81"/>
    <w:rsid w:val="00237F4E"/>
    <w:rsid w:val="00241600"/>
    <w:rsid w:val="00241960"/>
    <w:rsid w:val="00241B92"/>
    <w:rsid w:val="002427ED"/>
    <w:rsid w:val="00242EA1"/>
    <w:rsid w:val="002437D1"/>
    <w:rsid w:val="0024402D"/>
    <w:rsid w:val="0024450D"/>
    <w:rsid w:val="00244615"/>
    <w:rsid w:val="00244664"/>
    <w:rsid w:val="0024496C"/>
    <w:rsid w:val="00244E2A"/>
    <w:rsid w:val="00245F69"/>
    <w:rsid w:val="00247145"/>
    <w:rsid w:val="002471D0"/>
    <w:rsid w:val="002479FF"/>
    <w:rsid w:val="00247F39"/>
    <w:rsid w:val="00250628"/>
    <w:rsid w:val="0025070E"/>
    <w:rsid w:val="002520E1"/>
    <w:rsid w:val="0025298D"/>
    <w:rsid w:val="002541A4"/>
    <w:rsid w:val="00254414"/>
    <w:rsid w:val="00254A68"/>
    <w:rsid w:val="00254EB1"/>
    <w:rsid w:val="002557D5"/>
    <w:rsid w:val="00255CCB"/>
    <w:rsid w:val="00256059"/>
    <w:rsid w:val="002569DF"/>
    <w:rsid w:val="002571BE"/>
    <w:rsid w:val="00257ABD"/>
    <w:rsid w:val="00260BB8"/>
    <w:rsid w:val="00260E86"/>
    <w:rsid w:val="00261361"/>
    <w:rsid w:val="002625B9"/>
    <w:rsid w:val="00264E61"/>
    <w:rsid w:val="002651D2"/>
    <w:rsid w:val="00265371"/>
    <w:rsid w:val="00265432"/>
    <w:rsid w:val="0026583B"/>
    <w:rsid w:val="00265922"/>
    <w:rsid w:val="00265BB4"/>
    <w:rsid w:val="00265EE6"/>
    <w:rsid w:val="0026742A"/>
    <w:rsid w:val="002676DA"/>
    <w:rsid w:val="002700B4"/>
    <w:rsid w:val="00270663"/>
    <w:rsid w:val="0027113A"/>
    <w:rsid w:val="00271EF0"/>
    <w:rsid w:val="0027283D"/>
    <w:rsid w:val="00272C8D"/>
    <w:rsid w:val="002738B7"/>
    <w:rsid w:val="00273AB1"/>
    <w:rsid w:val="00274BDD"/>
    <w:rsid w:val="00274F77"/>
    <w:rsid w:val="00275DE2"/>
    <w:rsid w:val="00275F99"/>
    <w:rsid w:val="00277129"/>
    <w:rsid w:val="002775EA"/>
    <w:rsid w:val="00277AB4"/>
    <w:rsid w:val="00277B50"/>
    <w:rsid w:val="002806C2"/>
    <w:rsid w:val="00280A8D"/>
    <w:rsid w:val="00281A55"/>
    <w:rsid w:val="00281BA6"/>
    <w:rsid w:val="00282ABE"/>
    <w:rsid w:val="00282BE3"/>
    <w:rsid w:val="00282C02"/>
    <w:rsid w:val="00282ECA"/>
    <w:rsid w:val="00284639"/>
    <w:rsid w:val="0028579D"/>
    <w:rsid w:val="00290067"/>
    <w:rsid w:val="002901EF"/>
    <w:rsid w:val="002903DA"/>
    <w:rsid w:val="00290824"/>
    <w:rsid w:val="0029082C"/>
    <w:rsid w:val="00290FF0"/>
    <w:rsid w:val="0029202A"/>
    <w:rsid w:val="00292B1D"/>
    <w:rsid w:val="002930E1"/>
    <w:rsid w:val="002934E4"/>
    <w:rsid w:val="00294B93"/>
    <w:rsid w:val="00296F13"/>
    <w:rsid w:val="002977D0"/>
    <w:rsid w:val="002A0A2D"/>
    <w:rsid w:val="002A0B6F"/>
    <w:rsid w:val="002A0F2E"/>
    <w:rsid w:val="002A14BF"/>
    <w:rsid w:val="002A1DA8"/>
    <w:rsid w:val="002A32BC"/>
    <w:rsid w:val="002A3368"/>
    <w:rsid w:val="002A3B94"/>
    <w:rsid w:val="002A4196"/>
    <w:rsid w:val="002A464C"/>
    <w:rsid w:val="002A4E95"/>
    <w:rsid w:val="002A5144"/>
    <w:rsid w:val="002A5ED0"/>
    <w:rsid w:val="002A5FB6"/>
    <w:rsid w:val="002A60FB"/>
    <w:rsid w:val="002A6A22"/>
    <w:rsid w:val="002A6C4D"/>
    <w:rsid w:val="002A79C2"/>
    <w:rsid w:val="002B047F"/>
    <w:rsid w:val="002B0A61"/>
    <w:rsid w:val="002B0C48"/>
    <w:rsid w:val="002B14FE"/>
    <w:rsid w:val="002B287B"/>
    <w:rsid w:val="002B2B7A"/>
    <w:rsid w:val="002B358B"/>
    <w:rsid w:val="002B35BC"/>
    <w:rsid w:val="002B3851"/>
    <w:rsid w:val="002B4DD7"/>
    <w:rsid w:val="002B5205"/>
    <w:rsid w:val="002B5B61"/>
    <w:rsid w:val="002B5D9F"/>
    <w:rsid w:val="002B5E24"/>
    <w:rsid w:val="002B62AE"/>
    <w:rsid w:val="002B6403"/>
    <w:rsid w:val="002B696D"/>
    <w:rsid w:val="002B7FFB"/>
    <w:rsid w:val="002C23A3"/>
    <w:rsid w:val="002C2946"/>
    <w:rsid w:val="002C390B"/>
    <w:rsid w:val="002C3CDC"/>
    <w:rsid w:val="002C3E01"/>
    <w:rsid w:val="002C4101"/>
    <w:rsid w:val="002C420C"/>
    <w:rsid w:val="002C460F"/>
    <w:rsid w:val="002C4E36"/>
    <w:rsid w:val="002C56E7"/>
    <w:rsid w:val="002C5A2E"/>
    <w:rsid w:val="002C5BCE"/>
    <w:rsid w:val="002C5EDF"/>
    <w:rsid w:val="002C621E"/>
    <w:rsid w:val="002C623F"/>
    <w:rsid w:val="002C6F6F"/>
    <w:rsid w:val="002C7209"/>
    <w:rsid w:val="002C724E"/>
    <w:rsid w:val="002C772F"/>
    <w:rsid w:val="002C7C69"/>
    <w:rsid w:val="002C7C8F"/>
    <w:rsid w:val="002D0DC0"/>
    <w:rsid w:val="002D12E8"/>
    <w:rsid w:val="002D1534"/>
    <w:rsid w:val="002D18B6"/>
    <w:rsid w:val="002D2069"/>
    <w:rsid w:val="002D2E9C"/>
    <w:rsid w:val="002D317F"/>
    <w:rsid w:val="002D324A"/>
    <w:rsid w:val="002D372C"/>
    <w:rsid w:val="002D4C5C"/>
    <w:rsid w:val="002D4E4F"/>
    <w:rsid w:val="002D50C7"/>
    <w:rsid w:val="002D54D6"/>
    <w:rsid w:val="002D5ABC"/>
    <w:rsid w:val="002D5C64"/>
    <w:rsid w:val="002D6BAC"/>
    <w:rsid w:val="002D6D0F"/>
    <w:rsid w:val="002D70E7"/>
    <w:rsid w:val="002E0976"/>
    <w:rsid w:val="002E0D17"/>
    <w:rsid w:val="002E0DF2"/>
    <w:rsid w:val="002E0F05"/>
    <w:rsid w:val="002E1C2B"/>
    <w:rsid w:val="002E2B51"/>
    <w:rsid w:val="002E2DCD"/>
    <w:rsid w:val="002E3694"/>
    <w:rsid w:val="002E39E8"/>
    <w:rsid w:val="002E3B2C"/>
    <w:rsid w:val="002E45CC"/>
    <w:rsid w:val="002E4823"/>
    <w:rsid w:val="002E5021"/>
    <w:rsid w:val="002E5DCC"/>
    <w:rsid w:val="002E5E75"/>
    <w:rsid w:val="002E66EF"/>
    <w:rsid w:val="002E6793"/>
    <w:rsid w:val="002E688A"/>
    <w:rsid w:val="002E6F1B"/>
    <w:rsid w:val="002E7412"/>
    <w:rsid w:val="002E77AD"/>
    <w:rsid w:val="002E79E2"/>
    <w:rsid w:val="002F03BE"/>
    <w:rsid w:val="002F106D"/>
    <w:rsid w:val="002F147D"/>
    <w:rsid w:val="002F1E49"/>
    <w:rsid w:val="002F1EA5"/>
    <w:rsid w:val="002F27BD"/>
    <w:rsid w:val="002F30D3"/>
    <w:rsid w:val="002F380E"/>
    <w:rsid w:val="002F56B7"/>
    <w:rsid w:val="002F732C"/>
    <w:rsid w:val="00301904"/>
    <w:rsid w:val="00301F80"/>
    <w:rsid w:val="00302401"/>
    <w:rsid w:val="00302D8D"/>
    <w:rsid w:val="00303227"/>
    <w:rsid w:val="00304A4D"/>
    <w:rsid w:val="00305001"/>
    <w:rsid w:val="00305504"/>
    <w:rsid w:val="003066A5"/>
    <w:rsid w:val="00306993"/>
    <w:rsid w:val="00306FF0"/>
    <w:rsid w:val="00307143"/>
    <w:rsid w:val="00310068"/>
    <w:rsid w:val="00310AAB"/>
    <w:rsid w:val="003114B9"/>
    <w:rsid w:val="003114EB"/>
    <w:rsid w:val="00311880"/>
    <w:rsid w:val="003127F1"/>
    <w:rsid w:val="00312DE8"/>
    <w:rsid w:val="00313002"/>
    <w:rsid w:val="003138AF"/>
    <w:rsid w:val="003139FC"/>
    <w:rsid w:val="00314A1A"/>
    <w:rsid w:val="003169EB"/>
    <w:rsid w:val="0031796B"/>
    <w:rsid w:val="00317C59"/>
    <w:rsid w:val="003208C7"/>
    <w:rsid w:val="00321137"/>
    <w:rsid w:val="00322059"/>
    <w:rsid w:val="0032275A"/>
    <w:rsid w:val="003228FF"/>
    <w:rsid w:val="00322964"/>
    <w:rsid w:val="003229A5"/>
    <w:rsid w:val="00323339"/>
    <w:rsid w:val="00324548"/>
    <w:rsid w:val="00324852"/>
    <w:rsid w:val="003248BC"/>
    <w:rsid w:val="00324C68"/>
    <w:rsid w:val="00324F5A"/>
    <w:rsid w:val="003257F1"/>
    <w:rsid w:val="003301DD"/>
    <w:rsid w:val="003302B8"/>
    <w:rsid w:val="003304D8"/>
    <w:rsid w:val="00330F63"/>
    <w:rsid w:val="00331A55"/>
    <w:rsid w:val="00332497"/>
    <w:rsid w:val="003328DD"/>
    <w:rsid w:val="00333C8B"/>
    <w:rsid w:val="00333DAB"/>
    <w:rsid w:val="00334022"/>
    <w:rsid w:val="00334430"/>
    <w:rsid w:val="00334499"/>
    <w:rsid w:val="0033471A"/>
    <w:rsid w:val="00334859"/>
    <w:rsid w:val="00334988"/>
    <w:rsid w:val="00336C30"/>
    <w:rsid w:val="00337FB7"/>
    <w:rsid w:val="003403BD"/>
    <w:rsid w:val="00341FBE"/>
    <w:rsid w:val="00342EC0"/>
    <w:rsid w:val="00342F50"/>
    <w:rsid w:val="00344926"/>
    <w:rsid w:val="0034575D"/>
    <w:rsid w:val="00345BD2"/>
    <w:rsid w:val="00345D37"/>
    <w:rsid w:val="00346954"/>
    <w:rsid w:val="00347CCF"/>
    <w:rsid w:val="00350ADC"/>
    <w:rsid w:val="00350DA8"/>
    <w:rsid w:val="003528C0"/>
    <w:rsid w:val="00352E3F"/>
    <w:rsid w:val="00352FE3"/>
    <w:rsid w:val="003533E3"/>
    <w:rsid w:val="0035494F"/>
    <w:rsid w:val="00354CF8"/>
    <w:rsid w:val="00355504"/>
    <w:rsid w:val="0035594F"/>
    <w:rsid w:val="0035601B"/>
    <w:rsid w:val="00360171"/>
    <w:rsid w:val="0036017C"/>
    <w:rsid w:val="0036026A"/>
    <w:rsid w:val="003604E5"/>
    <w:rsid w:val="003609CE"/>
    <w:rsid w:val="0036140F"/>
    <w:rsid w:val="003614F4"/>
    <w:rsid w:val="003624AE"/>
    <w:rsid w:val="00362FD6"/>
    <w:rsid w:val="00363EE7"/>
    <w:rsid w:val="003640CC"/>
    <w:rsid w:val="003644FC"/>
    <w:rsid w:val="00364626"/>
    <w:rsid w:val="00365FB9"/>
    <w:rsid w:val="00367D01"/>
    <w:rsid w:val="00367FD6"/>
    <w:rsid w:val="00370576"/>
    <w:rsid w:val="003709A1"/>
    <w:rsid w:val="0037120E"/>
    <w:rsid w:val="003716FB"/>
    <w:rsid w:val="00371D3B"/>
    <w:rsid w:val="0037290F"/>
    <w:rsid w:val="00373225"/>
    <w:rsid w:val="0037350F"/>
    <w:rsid w:val="00373674"/>
    <w:rsid w:val="003741BD"/>
    <w:rsid w:val="0037519E"/>
    <w:rsid w:val="003752F6"/>
    <w:rsid w:val="00377323"/>
    <w:rsid w:val="003773FB"/>
    <w:rsid w:val="00377513"/>
    <w:rsid w:val="0037758C"/>
    <w:rsid w:val="00377CFB"/>
    <w:rsid w:val="00380F2F"/>
    <w:rsid w:val="00381377"/>
    <w:rsid w:val="00381CEE"/>
    <w:rsid w:val="00381E5E"/>
    <w:rsid w:val="00382342"/>
    <w:rsid w:val="00383CE6"/>
    <w:rsid w:val="00383F0C"/>
    <w:rsid w:val="00385794"/>
    <w:rsid w:val="003862FB"/>
    <w:rsid w:val="0038679F"/>
    <w:rsid w:val="003868AE"/>
    <w:rsid w:val="00387EFA"/>
    <w:rsid w:val="00387FAB"/>
    <w:rsid w:val="00390068"/>
    <w:rsid w:val="00390085"/>
    <w:rsid w:val="00390A1E"/>
    <w:rsid w:val="00391574"/>
    <w:rsid w:val="003923F4"/>
    <w:rsid w:val="00392730"/>
    <w:rsid w:val="00392E9E"/>
    <w:rsid w:val="00392EF1"/>
    <w:rsid w:val="003932A4"/>
    <w:rsid w:val="003937E8"/>
    <w:rsid w:val="00393E20"/>
    <w:rsid w:val="0039478E"/>
    <w:rsid w:val="0039577E"/>
    <w:rsid w:val="00395D47"/>
    <w:rsid w:val="003963A5"/>
    <w:rsid w:val="003A0345"/>
    <w:rsid w:val="003A0EB1"/>
    <w:rsid w:val="003A11FE"/>
    <w:rsid w:val="003A1428"/>
    <w:rsid w:val="003A1B15"/>
    <w:rsid w:val="003A1D76"/>
    <w:rsid w:val="003A1FBB"/>
    <w:rsid w:val="003A2768"/>
    <w:rsid w:val="003A2B66"/>
    <w:rsid w:val="003A3A9E"/>
    <w:rsid w:val="003A4BF0"/>
    <w:rsid w:val="003A4DC0"/>
    <w:rsid w:val="003A4F95"/>
    <w:rsid w:val="003A5340"/>
    <w:rsid w:val="003A63D9"/>
    <w:rsid w:val="003A6BA4"/>
    <w:rsid w:val="003A758A"/>
    <w:rsid w:val="003B0F74"/>
    <w:rsid w:val="003B1665"/>
    <w:rsid w:val="003B17CE"/>
    <w:rsid w:val="003B1874"/>
    <w:rsid w:val="003B29FB"/>
    <w:rsid w:val="003B2AA3"/>
    <w:rsid w:val="003B3234"/>
    <w:rsid w:val="003B3340"/>
    <w:rsid w:val="003B3CBC"/>
    <w:rsid w:val="003B454F"/>
    <w:rsid w:val="003B46FE"/>
    <w:rsid w:val="003B498E"/>
    <w:rsid w:val="003B4CED"/>
    <w:rsid w:val="003B511B"/>
    <w:rsid w:val="003B5C53"/>
    <w:rsid w:val="003B74A7"/>
    <w:rsid w:val="003B75CA"/>
    <w:rsid w:val="003B7869"/>
    <w:rsid w:val="003B7C41"/>
    <w:rsid w:val="003C003E"/>
    <w:rsid w:val="003C0714"/>
    <w:rsid w:val="003C13D7"/>
    <w:rsid w:val="003C19A6"/>
    <w:rsid w:val="003C25A6"/>
    <w:rsid w:val="003C27C6"/>
    <w:rsid w:val="003C2E0E"/>
    <w:rsid w:val="003C3B35"/>
    <w:rsid w:val="003C4124"/>
    <w:rsid w:val="003C57CD"/>
    <w:rsid w:val="003C59B4"/>
    <w:rsid w:val="003C5D76"/>
    <w:rsid w:val="003C6796"/>
    <w:rsid w:val="003C6809"/>
    <w:rsid w:val="003C779F"/>
    <w:rsid w:val="003C7D0C"/>
    <w:rsid w:val="003D0200"/>
    <w:rsid w:val="003D030A"/>
    <w:rsid w:val="003D040A"/>
    <w:rsid w:val="003D0720"/>
    <w:rsid w:val="003D0C33"/>
    <w:rsid w:val="003D0D4B"/>
    <w:rsid w:val="003D16D1"/>
    <w:rsid w:val="003D1DF1"/>
    <w:rsid w:val="003D2350"/>
    <w:rsid w:val="003D2699"/>
    <w:rsid w:val="003D2C1F"/>
    <w:rsid w:val="003D31DA"/>
    <w:rsid w:val="003D3E04"/>
    <w:rsid w:val="003D3E74"/>
    <w:rsid w:val="003D432C"/>
    <w:rsid w:val="003D49F0"/>
    <w:rsid w:val="003D52F5"/>
    <w:rsid w:val="003D5323"/>
    <w:rsid w:val="003D64ED"/>
    <w:rsid w:val="003D6F77"/>
    <w:rsid w:val="003D7ABD"/>
    <w:rsid w:val="003E0380"/>
    <w:rsid w:val="003E11EB"/>
    <w:rsid w:val="003E14B5"/>
    <w:rsid w:val="003E1698"/>
    <w:rsid w:val="003E1AD6"/>
    <w:rsid w:val="003E20E6"/>
    <w:rsid w:val="003E2EA5"/>
    <w:rsid w:val="003E310B"/>
    <w:rsid w:val="003E317A"/>
    <w:rsid w:val="003E3A21"/>
    <w:rsid w:val="003E4630"/>
    <w:rsid w:val="003E517A"/>
    <w:rsid w:val="003E5B00"/>
    <w:rsid w:val="003E601D"/>
    <w:rsid w:val="003E6586"/>
    <w:rsid w:val="003E6B1C"/>
    <w:rsid w:val="003E6C6E"/>
    <w:rsid w:val="003E7A15"/>
    <w:rsid w:val="003F017C"/>
    <w:rsid w:val="003F0BDB"/>
    <w:rsid w:val="003F0D2A"/>
    <w:rsid w:val="003F17B8"/>
    <w:rsid w:val="003F2218"/>
    <w:rsid w:val="003F286A"/>
    <w:rsid w:val="003F2A08"/>
    <w:rsid w:val="003F3310"/>
    <w:rsid w:val="003F3404"/>
    <w:rsid w:val="003F350E"/>
    <w:rsid w:val="003F4F28"/>
    <w:rsid w:val="003F5212"/>
    <w:rsid w:val="003F55BE"/>
    <w:rsid w:val="003F6085"/>
    <w:rsid w:val="003F617B"/>
    <w:rsid w:val="003F6F40"/>
    <w:rsid w:val="003F76B0"/>
    <w:rsid w:val="003F794E"/>
    <w:rsid w:val="003F7F35"/>
    <w:rsid w:val="004000A1"/>
    <w:rsid w:val="004002AA"/>
    <w:rsid w:val="00400F62"/>
    <w:rsid w:val="004015D8"/>
    <w:rsid w:val="0040272C"/>
    <w:rsid w:val="00402B58"/>
    <w:rsid w:val="004037EF"/>
    <w:rsid w:val="0040414D"/>
    <w:rsid w:val="004048E3"/>
    <w:rsid w:val="00405961"/>
    <w:rsid w:val="0040727E"/>
    <w:rsid w:val="00407319"/>
    <w:rsid w:val="004078A8"/>
    <w:rsid w:val="00407EE8"/>
    <w:rsid w:val="004104CC"/>
    <w:rsid w:val="004107AA"/>
    <w:rsid w:val="00410805"/>
    <w:rsid w:val="004109F2"/>
    <w:rsid w:val="00411183"/>
    <w:rsid w:val="00411473"/>
    <w:rsid w:val="004116CE"/>
    <w:rsid w:val="00411D47"/>
    <w:rsid w:val="00411FB3"/>
    <w:rsid w:val="004122B6"/>
    <w:rsid w:val="00412697"/>
    <w:rsid w:val="0041269A"/>
    <w:rsid w:val="004129AE"/>
    <w:rsid w:val="00413B06"/>
    <w:rsid w:val="00413E80"/>
    <w:rsid w:val="00414E9E"/>
    <w:rsid w:val="00416C39"/>
    <w:rsid w:val="0041723C"/>
    <w:rsid w:val="004175F1"/>
    <w:rsid w:val="004177E5"/>
    <w:rsid w:val="00417B0A"/>
    <w:rsid w:val="0042088F"/>
    <w:rsid w:val="00420D2A"/>
    <w:rsid w:val="0042233A"/>
    <w:rsid w:val="00422D84"/>
    <w:rsid w:val="00423156"/>
    <w:rsid w:val="00425104"/>
    <w:rsid w:val="004253C5"/>
    <w:rsid w:val="004255DC"/>
    <w:rsid w:val="00425C16"/>
    <w:rsid w:val="00430F9E"/>
    <w:rsid w:val="004321AC"/>
    <w:rsid w:val="004327B5"/>
    <w:rsid w:val="00432F76"/>
    <w:rsid w:val="00433127"/>
    <w:rsid w:val="00433C40"/>
    <w:rsid w:val="004347B2"/>
    <w:rsid w:val="00434A2D"/>
    <w:rsid w:val="00434E93"/>
    <w:rsid w:val="00435063"/>
    <w:rsid w:val="004350EA"/>
    <w:rsid w:val="0043523B"/>
    <w:rsid w:val="0043597B"/>
    <w:rsid w:val="00436491"/>
    <w:rsid w:val="00436965"/>
    <w:rsid w:val="00436A45"/>
    <w:rsid w:val="00436EB7"/>
    <w:rsid w:val="00437AA2"/>
    <w:rsid w:val="00437EC7"/>
    <w:rsid w:val="00440ADE"/>
    <w:rsid w:val="00441DC2"/>
    <w:rsid w:val="00441E05"/>
    <w:rsid w:val="00442228"/>
    <w:rsid w:val="00442F8C"/>
    <w:rsid w:val="004436DB"/>
    <w:rsid w:val="004437D9"/>
    <w:rsid w:val="00443849"/>
    <w:rsid w:val="004438B4"/>
    <w:rsid w:val="00443B12"/>
    <w:rsid w:val="0044450D"/>
    <w:rsid w:val="00444ABC"/>
    <w:rsid w:val="00444B91"/>
    <w:rsid w:val="00444DE8"/>
    <w:rsid w:val="00445A2A"/>
    <w:rsid w:val="00446A76"/>
    <w:rsid w:val="00447FAC"/>
    <w:rsid w:val="00450831"/>
    <w:rsid w:val="00451314"/>
    <w:rsid w:val="0045157B"/>
    <w:rsid w:val="0045534B"/>
    <w:rsid w:val="00455BB2"/>
    <w:rsid w:val="00455D04"/>
    <w:rsid w:val="00456423"/>
    <w:rsid w:val="004565AF"/>
    <w:rsid w:val="00456BAE"/>
    <w:rsid w:val="00456C7E"/>
    <w:rsid w:val="00456F84"/>
    <w:rsid w:val="004570D6"/>
    <w:rsid w:val="00457ABD"/>
    <w:rsid w:val="00460F35"/>
    <w:rsid w:val="004629D4"/>
    <w:rsid w:val="00462B22"/>
    <w:rsid w:val="00462C3F"/>
    <w:rsid w:val="00462E8A"/>
    <w:rsid w:val="004631AB"/>
    <w:rsid w:val="00463793"/>
    <w:rsid w:val="00464198"/>
    <w:rsid w:val="00466189"/>
    <w:rsid w:val="00466C05"/>
    <w:rsid w:val="0046724E"/>
    <w:rsid w:val="004678BA"/>
    <w:rsid w:val="00467F74"/>
    <w:rsid w:val="00470D18"/>
    <w:rsid w:val="004712AC"/>
    <w:rsid w:val="004714F9"/>
    <w:rsid w:val="00472F5C"/>
    <w:rsid w:val="00473708"/>
    <w:rsid w:val="00474548"/>
    <w:rsid w:val="00474D81"/>
    <w:rsid w:val="004751AA"/>
    <w:rsid w:val="00475224"/>
    <w:rsid w:val="0047522A"/>
    <w:rsid w:val="00475AA5"/>
    <w:rsid w:val="00476845"/>
    <w:rsid w:val="00476B65"/>
    <w:rsid w:val="00477629"/>
    <w:rsid w:val="00477AD5"/>
    <w:rsid w:val="00477D20"/>
    <w:rsid w:val="00480694"/>
    <w:rsid w:val="00480ECB"/>
    <w:rsid w:val="004818A9"/>
    <w:rsid w:val="00481A2F"/>
    <w:rsid w:val="0048248E"/>
    <w:rsid w:val="00483608"/>
    <w:rsid w:val="00484E75"/>
    <w:rsid w:val="00484FF2"/>
    <w:rsid w:val="00485CE3"/>
    <w:rsid w:val="00486534"/>
    <w:rsid w:val="004873F1"/>
    <w:rsid w:val="00487F41"/>
    <w:rsid w:val="0049040C"/>
    <w:rsid w:val="004906FD"/>
    <w:rsid w:val="00490C83"/>
    <w:rsid w:val="00491540"/>
    <w:rsid w:val="0049227E"/>
    <w:rsid w:val="00492463"/>
    <w:rsid w:val="00492D8B"/>
    <w:rsid w:val="004959A7"/>
    <w:rsid w:val="00495DEF"/>
    <w:rsid w:val="00497176"/>
    <w:rsid w:val="004979F1"/>
    <w:rsid w:val="00497A3D"/>
    <w:rsid w:val="004A0414"/>
    <w:rsid w:val="004A0717"/>
    <w:rsid w:val="004A0904"/>
    <w:rsid w:val="004A09CA"/>
    <w:rsid w:val="004A24EB"/>
    <w:rsid w:val="004A38E9"/>
    <w:rsid w:val="004A3D8C"/>
    <w:rsid w:val="004A43CE"/>
    <w:rsid w:val="004A5402"/>
    <w:rsid w:val="004A5CDD"/>
    <w:rsid w:val="004A6A8D"/>
    <w:rsid w:val="004A78D8"/>
    <w:rsid w:val="004A7A52"/>
    <w:rsid w:val="004B0A1A"/>
    <w:rsid w:val="004B10D6"/>
    <w:rsid w:val="004B15DB"/>
    <w:rsid w:val="004B20FF"/>
    <w:rsid w:val="004B21C8"/>
    <w:rsid w:val="004B2319"/>
    <w:rsid w:val="004B28FC"/>
    <w:rsid w:val="004B2F07"/>
    <w:rsid w:val="004B3CFA"/>
    <w:rsid w:val="004B423D"/>
    <w:rsid w:val="004B48DF"/>
    <w:rsid w:val="004B5C42"/>
    <w:rsid w:val="004B5D40"/>
    <w:rsid w:val="004B6073"/>
    <w:rsid w:val="004B6164"/>
    <w:rsid w:val="004B627C"/>
    <w:rsid w:val="004B66A0"/>
    <w:rsid w:val="004B6BA8"/>
    <w:rsid w:val="004B70CA"/>
    <w:rsid w:val="004B794F"/>
    <w:rsid w:val="004C0FDE"/>
    <w:rsid w:val="004C1219"/>
    <w:rsid w:val="004C149F"/>
    <w:rsid w:val="004C1EFE"/>
    <w:rsid w:val="004C2664"/>
    <w:rsid w:val="004C270A"/>
    <w:rsid w:val="004C3131"/>
    <w:rsid w:val="004C3603"/>
    <w:rsid w:val="004C360A"/>
    <w:rsid w:val="004C43ED"/>
    <w:rsid w:val="004C4CF7"/>
    <w:rsid w:val="004C4ED3"/>
    <w:rsid w:val="004C5BD3"/>
    <w:rsid w:val="004C60C8"/>
    <w:rsid w:val="004C6C2C"/>
    <w:rsid w:val="004C75D1"/>
    <w:rsid w:val="004C7C89"/>
    <w:rsid w:val="004D0273"/>
    <w:rsid w:val="004D030F"/>
    <w:rsid w:val="004D1EC0"/>
    <w:rsid w:val="004D2515"/>
    <w:rsid w:val="004D47AE"/>
    <w:rsid w:val="004D5888"/>
    <w:rsid w:val="004D58AD"/>
    <w:rsid w:val="004D5B67"/>
    <w:rsid w:val="004D71D1"/>
    <w:rsid w:val="004D7291"/>
    <w:rsid w:val="004D75AF"/>
    <w:rsid w:val="004D782F"/>
    <w:rsid w:val="004E1F44"/>
    <w:rsid w:val="004E2AE9"/>
    <w:rsid w:val="004E2DCE"/>
    <w:rsid w:val="004E2E35"/>
    <w:rsid w:val="004E3479"/>
    <w:rsid w:val="004E389F"/>
    <w:rsid w:val="004E3917"/>
    <w:rsid w:val="004E402E"/>
    <w:rsid w:val="004E4A19"/>
    <w:rsid w:val="004E5C2C"/>
    <w:rsid w:val="004E5C8D"/>
    <w:rsid w:val="004E60C1"/>
    <w:rsid w:val="004E6E06"/>
    <w:rsid w:val="004E7052"/>
    <w:rsid w:val="004F0607"/>
    <w:rsid w:val="004F099A"/>
    <w:rsid w:val="004F0B51"/>
    <w:rsid w:val="004F186C"/>
    <w:rsid w:val="004F21DF"/>
    <w:rsid w:val="004F23F7"/>
    <w:rsid w:val="004F26F4"/>
    <w:rsid w:val="004F2A54"/>
    <w:rsid w:val="004F3D9C"/>
    <w:rsid w:val="004F4E6D"/>
    <w:rsid w:val="004F52AD"/>
    <w:rsid w:val="004F537D"/>
    <w:rsid w:val="004F57F1"/>
    <w:rsid w:val="004F6203"/>
    <w:rsid w:val="004F6788"/>
    <w:rsid w:val="004F712F"/>
    <w:rsid w:val="004F7E06"/>
    <w:rsid w:val="00500507"/>
    <w:rsid w:val="00500C6B"/>
    <w:rsid w:val="00500CEA"/>
    <w:rsid w:val="00500E3C"/>
    <w:rsid w:val="00500FB4"/>
    <w:rsid w:val="0050150D"/>
    <w:rsid w:val="0050191C"/>
    <w:rsid w:val="0050251B"/>
    <w:rsid w:val="005025F9"/>
    <w:rsid w:val="005027EE"/>
    <w:rsid w:val="00503044"/>
    <w:rsid w:val="00503578"/>
    <w:rsid w:val="00503E3C"/>
    <w:rsid w:val="00504798"/>
    <w:rsid w:val="00504BE9"/>
    <w:rsid w:val="005053EE"/>
    <w:rsid w:val="005063BB"/>
    <w:rsid w:val="00507E16"/>
    <w:rsid w:val="0051079F"/>
    <w:rsid w:val="00510F71"/>
    <w:rsid w:val="005112EC"/>
    <w:rsid w:val="0051146B"/>
    <w:rsid w:val="00511555"/>
    <w:rsid w:val="00511A83"/>
    <w:rsid w:val="00511A84"/>
    <w:rsid w:val="0051267C"/>
    <w:rsid w:val="005131FD"/>
    <w:rsid w:val="00513AF5"/>
    <w:rsid w:val="00514DCA"/>
    <w:rsid w:val="0051502B"/>
    <w:rsid w:val="00515D6D"/>
    <w:rsid w:val="00515F1E"/>
    <w:rsid w:val="00516E7C"/>
    <w:rsid w:val="0052001D"/>
    <w:rsid w:val="00520203"/>
    <w:rsid w:val="00520263"/>
    <w:rsid w:val="00522538"/>
    <w:rsid w:val="00522AB7"/>
    <w:rsid w:val="00522BC4"/>
    <w:rsid w:val="00522FFA"/>
    <w:rsid w:val="00523475"/>
    <w:rsid w:val="00523BC2"/>
    <w:rsid w:val="00523D80"/>
    <w:rsid w:val="005241B8"/>
    <w:rsid w:val="00525E37"/>
    <w:rsid w:val="00526357"/>
    <w:rsid w:val="005264F7"/>
    <w:rsid w:val="005266C5"/>
    <w:rsid w:val="005275E8"/>
    <w:rsid w:val="00527C8E"/>
    <w:rsid w:val="00527DB1"/>
    <w:rsid w:val="00531FCD"/>
    <w:rsid w:val="00531FD7"/>
    <w:rsid w:val="005321F5"/>
    <w:rsid w:val="005322FD"/>
    <w:rsid w:val="00532496"/>
    <w:rsid w:val="005326A5"/>
    <w:rsid w:val="00532936"/>
    <w:rsid w:val="00532E7E"/>
    <w:rsid w:val="005345D1"/>
    <w:rsid w:val="00537638"/>
    <w:rsid w:val="005402B8"/>
    <w:rsid w:val="00540D4F"/>
    <w:rsid w:val="00541138"/>
    <w:rsid w:val="0054148C"/>
    <w:rsid w:val="005421C5"/>
    <w:rsid w:val="00542596"/>
    <w:rsid w:val="00542FF3"/>
    <w:rsid w:val="00543FC5"/>
    <w:rsid w:val="0054432B"/>
    <w:rsid w:val="0054457B"/>
    <w:rsid w:val="005451B5"/>
    <w:rsid w:val="005465BC"/>
    <w:rsid w:val="00546BED"/>
    <w:rsid w:val="00547023"/>
    <w:rsid w:val="00547568"/>
    <w:rsid w:val="00547C13"/>
    <w:rsid w:val="00550A13"/>
    <w:rsid w:val="00550FC6"/>
    <w:rsid w:val="00551816"/>
    <w:rsid w:val="00551AD5"/>
    <w:rsid w:val="00552604"/>
    <w:rsid w:val="00552A4A"/>
    <w:rsid w:val="00552EAB"/>
    <w:rsid w:val="00553776"/>
    <w:rsid w:val="00553E80"/>
    <w:rsid w:val="00554254"/>
    <w:rsid w:val="00554526"/>
    <w:rsid w:val="00555D2D"/>
    <w:rsid w:val="00556653"/>
    <w:rsid w:val="0056020B"/>
    <w:rsid w:val="005604F4"/>
    <w:rsid w:val="00560516"/>
    <w:rsid w:val="00561378"/>
    <w:rsid w:val="0056182A"/>
    <w:rsid w:val="00561984"/>
    <w:rsid w:val="0056235D"/>
    <w:rsid w:val="00562B66"/>
    <w:rsid w:val="00562D1A"/>
    <w:rsid w:val="00563FE9"/>
    <w:rsid w:val="00564238"/>
    <w:rsid w:val="0056469A"/>
    <w:rsid w:val="00565D57"/>
    <w:rsid w:val="005663FB"/>
    <w:rsid w:val="005675F8"/>
    <w:rsid w:val="005700B4"/>
    <w:rsid w:val="0057074F"/>
    <w:rsid w:val="00570DB8"/>
    <w:rsid w:val="0057145B"/>
    <w:rsid w:val="00571E7E"/>
    <w:rsid w:val="0057257C"/>
    <w:rsid w:val="00572E9B"/>
    <w:rsid w:val="00573BC3"/>
    <w:rsid w:val="005744EA"/>
    <w:rsid w:val="005749F3"/>
    <w:rsid w:val="00574F34"/>
    <w:rsid w:val="00575A89"/>
    <w:rsid w:val="00576CCC"/>
    <w:rsid w:val="00577092"/>
    <w:rsid w:val="00577911"/>
    <w:rsid w:val="00580221"/>
    <w:rsid w:val="0058057F"/>
    <w:rsid w:val="00580C1F"/>
    <w:rsid w:val="00580DF2"/>
    <w:rsid w:val="00581AF4"/>
    <w:rsid w:val="0058210D"/>
    <w:rsid w:val="0058213C"/>
    <w:rsid w:val="00582334"/>
    <w:rsid w:val="00582733"/>
    <w:rsid w:val="00582EB3"/>
    <w:rsid w:val="005836E2"/>
    <w:rsid w:val="005837D5"/>
    <w:rsid w:val="005839AE"/>
    <w:rsid w:val="00583D73"/>
    <w:rsid w:val="00584633"/>
    <w:rsid w:val="00584D65"/>
    <w:rsid w:val="00584EF0"/>
    <w:rsid w:val="00584FE7"/>
    <w:rsid w:val="00585AD2"/>
    <w:rsid w:val="005863BA"/>
    <w:rsid w:val="00586894"/>
    <w:rsid w:val="00586EB7"/>
    <w:rsid w:val="00590E7B"/>
    <w:rsid w:val="00591A2B"/>
    <w:rsid w:val="00591FD6"/>
    <w:rsid w:val="00592164"/>
    <w:rsid w:val="005921FE"/>
    <w:rsid w:val="0059282E"/>
    <w:rsid w:val="00592FDC"/>
    <w:rsid w:val="0059395E"/>
    <w:rsid w:val="00593D65"/>
    <w:rsid w:val="00594E4F"/>
    <w:rsid w:val="00594F44"/>
    <w:rsid w:val="005956E1"/>
    <w:rsid w:val="00595930"/>
    <w:rsid w:val="00595B6B"/>
    <w:rsid w:val="00595C29"/>
    <w:rsid w:val="00595E64"/>
    <w:rsid w:val="00595EE3"/>
    <w:rsid w:val="00596151"/>
    <w:rsid w:val="00596687"/>
    <w:rsid w:val="0059695A"/>
    <w:rsid w:val="00597FFC"/>
    <w:rsid w:val="005A13DD"/>
    <w:rsid w:val="005A1C91"/>
    <w:rsid w:val="005A1E58"/>
    <w:rsid w:val="005A2BC4"/>
    <w:rsid w:val="005A2FDB"/>
    <w:rsid w:val="005A325F"/>
    <w:rsid w:val="005A34DD"/>
    <w:rsid w:val="005A36B2"/>
    <w:rsid w:val="005A3860"/>
    <w:rsid w:val="005A3B98"/>
    <w:rsid w:val="005A46AD"/>
    <w:rsid w:val="005A4DB5"/>
    <w:rsid w:val="005A54D5"/>
    <w:rsid w:val="005A6726"/>
    <w:rsid w:val="005A7B38"/>
    <w:rsid w:val="005B0954"/>
    <w:rsid w:val="005B0F50"/>
    <w:rsid w:val="005B14EA"/>
    <w:rsid w:val="005B184F"/>
    <w:rsid w:val="005B19BB"/>
    <w:rsid w:val="005B2B08"/>
    <w:rsid w:val="005B3982"/>
    <w:rsid w:val="005B4649"/>
    <w:rsid w:val="005B479D"/>
    <w:rsid w:val="005B4CEB"/>
    <w:rsid w:val="005B64FB"/>
    <w:rsid w:val="005B6A02"/>
    <w:rsid w:val="005B6D7E"/>
    <w:rsid w:val="005B797E"/>
    <w:rsid w:val="005B7DE4"/>
    <w:rsid w:val="005B7EBF"/>
    <w:rsid w:val="005C0B4E"/>
    <w:rsid w:val="005C1B2C"/>
    <w:rsid w:val="005C1D03"/>
    <w:rsid w:val="005C2465"/>
    <w:rsid w:val="005C37C8"/>
    <w:rsid w:val="005C4EBA"/>
    <w:rsid w:val="005C5300"/>
    <w:rsid w:val="005C55D3"/>
    <w:rsid w:val="005C59CC"/>
    <w:rsid w:val="005C5BFE"/>
    <w:rsid w:val="005C63CE"/>
    <w:rsid w:val="005C662F"/>
    <w:rsid w:val="005C6B1B"/>
    <w:rsid w:val="005C7D69"/>
    <w:rsid w:val="005D014F"/>
    <w:rsid w:val="005D0154"/>
    <w:rsid w:val="005D0FF6"/>
    <w:rsid w:val="005D2ADD"/>
    <w:rsid w:val="005D313E"/>
    <w:rsid w:val="005D3147"/>
    <w:rsid w:val="005D3441"/>
    <w:rsid w:val="005D3AA9"/>
    <w:rsid w:val="005D3F5C"/>
    <w:rsid w:val="005D405B"/>
    <w:rsid w:val="005D4764"/>
    <w:rsid w:val="005D4AC7"/>
    <w:rsid w:val="005D5298"/>
    <w:rsid w:val="005D566F"/>
    <w:rsid w:val="005D59B2"/>
    <w:rsid w:val="005E087B"/>
    <w:rsid w:val="005E10DA"/>
    <w:rsid w:val="005E11A5"/>
    <w:rsid w:val="005E1572"/>
    <w:rsid w:val="005E1F7A"/>
    <w:rsid w:val="005E2D11"/>
    <w:rsid w:val="005E3184"/>
    <w:rsid w:val="005E319A"/>
    <w:rsid w:val="005E4CB0"/>
    <w:rsid w:val="005E5FD3"/>
    <w:rsid w:val="005E64E4"/>
    <w:rsid w:val="005E6B87"/>
    <w:rsid w:val="005E6D98"/>
    <w:rsid w:val="005E783E"/>
    <w:rsid w:val="005F042F"/>
    <w:rsid w:val="005F0C9B"/>
    <w:rsid w:val="005F293B"/>
    <w:rsid w:val="005F2F2F"/>
    <w:rsid w:val="005F3EF2"/>
    <w:rsid w:val="005F419C"/>
    <w:rsid w:val="005F48C5"/>
    <w:rsid w:val="005F50F5"/>
    <w:rsid w:val="005F60EE"/>
    <w:rsid w:val="005F66E8"/>
    <w:rsid w:val="005F6E85"/>
    <w:rsid w:val="005F7704"/>
    <w:rsid w:val="005F7916"/>
    <w:rsid w:val="00600374"/>
    <w:rsid w:val="006007D3"/>
    <w:rsid w:val="00600A2F"/>
    <w:rsid w:val="00600FEB"/>
    <w:rsid w:val="006028B3"/>
    <w:rsid w:val="006028DA"/>
    <w:rsid w:val="006032AB"/>
    <w:rsid w:val="00603401"/>
    <w:rsid w:val="00604830"/>
    <w:rsid w:val="00604B51"/>
    <w:rsid w:val="00604C4A"/>
    <w:rsid w:val="00604EC8"/>
    <w:rsid w:val="00605357"/>
    <w:rsid w:val="0060584E"/>
    <w:rsid w:val="00606519"/>
    <w:rsid w:val="00606B5B"/>
    <w:rsid w:val="00607402"/>
    <w:rsid w:val="00607617"/>
    <w:rsid w:val="00607E8C"/>
    <w:rsid w:val="006102AE"/>
    <w:rsid w:val="00610A80"/>
    <w:rsid w:val="006111AB"/>
    <w:rsid w:val="00611D65"/>
    <w:rsid w:val="00611D68"/>
    <w:rsid w:val="00611F07"/>
    <w:rsid w:val="00612214"/>
    <w:rsid w:val="006129B1"/>
    <w:rsid w:val="00612CA6"/>
    <w:rsid w:val="00613165"/>
    <w:rsid w:val="0061357E"/>
    <w:rsid w:val="006140BA"/>
    <w:rsid w:val="006141CB"/>
    <w:rsid w:val="00614397"/>
    <w:rsid w:val="00614889"/>
    <w:rsid w:val="006166AE"/>
    <w:rsid w:val="006176C8"/>
    <w:rsid w:val="006200E8"/>
    <w:rsid w:val="00620B6B"/>
    <w:rsid w:val="006232EF"/>
    <w:rsid w:val="0062442E"/>
    <w:rsid w:val="00624845"/>
    <w:rsid w:val="0062500B"/>
    <w:rsid w:val="0062578B"/>
    <w:rsid w:val="00625C93"/>
    <w:rsid w:val="006262E4"/>
    <w:rsid w:val="0063011F"/>
    <w:rsid w:val="00630B00"/>
    <w:rsid w:val="00630F52"/>
    <w:rsid w:val="00631887"/>
    <w:rsid w:val="00631EFA"/>
    <w:rsid w:val="0063209A"/>
    <w:rsid w:val="00632F91"/>
    <w:rsid w:val="006343EB"/>
    <w:rsid w:val="00634A22"/>
    <w:rsid w:val="006356B8"/>
    <w:rsid w:val="00636628"/>
    <w:rsid w:val="006375EA"/>
    <w:rsid w:val="00637A23"/>
    <w:rsid w:val="0064078F"/>
    <w:rsid w:val="00640C94"/>
    <w:rsid w:val="00640DDF"/>
    <w:rsid w:val="00640F06"/>
    <w:rsid w:val="00641552"/>
    <w:rsid w:val="00641652"/>
    <w:rsid w:val="00641CF8"/>
    <w:rsid w:val="00641E79"/>
    <w:rsid w:val="006422D1"/>
    <w:rsid w:val="006428A3"/>
    <w:rsid w:val="00642A8C"/>
    <w:rsid w:val="006430CB"/>
    <w:rsid w:val="00643569"/>
    <w:rsid w:val="006452EC"/>
    <w:rsid w:val="006460B1"/>
    <w:rsid w:val="00646A46"/>
    <w:rsid w:val="006474D7"/>
    <w:rsid w:val="0064798D"/>
    <w:rsid w:val="0065061D"/>
    <w:rsid w:val="00650631"/>
    <w:rsid w:val="006508FA"/>
    <w:rsid w:val="0065093B"/>
    <w:rsid w:val="0065137C"/>
    <w:rsid w:val="00651593"/>
    <w:rsid w:val="0065191C"/>
    <w:rsid w:val="00651A8B"/>
    <w:rsid w:val="0065224D"/>
    <w:rsid w:val="00652262"/>
    <w:rsid w:val="00652511"/>
    <w:rsid w:val="00653054"/>
    <w:rsid w:val="00653700"/>
    <w:rsid w:val="00653854"/>
    <w:rsid w:val="0065387D"/>
    <w:rsid w:val="00653E42"/>
    <w:rsid w:val="006542E6"/>
    <w:rsid w:val="00654A87"/>
    <w:rsid w:val="00654B99"/>
    <w:rsid w:val="00654C70"/>
    <w:rsid w:val="00654CD9"/>
    <w:rsid w:val="00655063"/>
    <w:rsid w:val="00655188"/>
    <w:rsid w:val="00656762"/>
    <w:rsid w:val="00656DCE"/>
    <w:rsid w:val="0066027D"/>
    <w:rsid w:val="006604AF"/>
    <w:rsid w:val="00660537"/>
    <w:rsid w:val="00660A01"/>
    <w:rsid w:val="0066154C"/>
    <w:rsid w:val="006615DD"/>
    <w:rsid w:val="006621F3"/>
    <w:rsid w:val="0066238A"/>
    <w:rsid w:val="00662BEF"/>
    <w:rsid w:val="00663728"/>
    <w:rsid w:val="00663BD0"/>
    <w:rsid w:val="006644B9"/>
    <w:rsid w:val="00664AAA"/>
    <w:rsid w:val="00664B36"/>
    <w:rsid w:val="00665307"/>
    <w:rsid w:val="006668A1"/>
    <w:rsid w:val="00667540"/>
    <w:rsid w:val="00667869"/>
    <w:rsid w:val="006707A5"/>
    <w:rsid w:val="006707A9"/>
    <w:rsid w:val="00670B5A"/>
    <w:rsid w:val="00671F3D"/>
    <w:rsid w:val="00672D86"/>
    <w:rsid w:val="0067354D"/>
    <w:rsid w:val="00675A13"/>
    <w:rsid w:val="00676534"/>
    <w:rsid w:val="00676567"/>
    <w:rsid w:val="00676999"/>
    <w:rsid w:val="00676C26"/>
    <w:rsid w:val="00676CEF"/>
    <w:rsid w:val="00680AC6"/>
    <w:rsid w:val="00680D25"/>
    <w:rsid w:val="00680ED6"/>
    <w:rsid w:val="00681297"/>
    <w:rsid w:val="006815C9"/>
    <w:rsid w:val="0068196F"/>
    <w:rsid w:val="0068205A"/>
    <w:rsid w:val="006820E1"/>
    <w:rsid w:val="006822F9"/>
    <w:rsid w:val="006826B2"/>
    <w:rsid w:val="00682A41"/>
    <w:rsid w:val="00682B3E"/>
    <w:rsid w:val="0068303E"/>
    <w:rsid w:val="0068369B"/>
    <w:rsid w:val="0068676D"/>
    <w:rsid w:val="006903CB"/>
    <w:rsid w:val="00690774"/>
    <w:rsid w:val="00690FBA"/>
    <w:rsid w:val="0069122D"/>
    <w:rsid w:val="0069188F"/>
    <w:rsid w:val="0069191E"/>
    <w:rsid w:val="00691A49"/>
    <w:rsid w:val="006925D4"/>
    <w:rsid w:val="006926BE"/>
    <w:rsid w:val="00693998"/>
    <w:rsid w:val="006939C5"/>
    <w:rsid w:val="00693B7B"/>
    <w:rsid w:val="00693C89"/>
    <w:rsid w:val="00693D63"/>
    <w:rsid w:val="00693F62"/>
    <w:rsid w:val="006941CA"/>
    <w:rsid w:val="006956F4"/>
    <w:rsid w:val="00696A7D"/>
    <w:rsid w:val="00696A9C"/>
    <w:rsid w:val="00696E93"/>
    <w:rsid w:val="006971E4"/>
    <w:rsid w:val="00697B5E"/>
    <w:rsid w:val="006A1212"/>
    <w:rsid w:val="006A1380"/>
    <w:rsid w:val="006A208D"/>
    <w:rsid w:val="006A39F6"/>
    <w:rsid w:val="006A48F1"/>
    <w:rsid w:val="006A4928"/>
    <w:rsid w:val="006A4A51"/>
    <w:rsid w:val="006A4DC8"/>
    <w:rsid w:val="006A5C88"/>
    <w:rsid w:val="006A77D7"/>
    <w:rsid w:val="006B1194"/>
    <w:rsid w:val="006B134C"/>
    <w:rsid w:val="006B1F63"/>
    <w:rsid w:val="006B2847"/>
    <w:rsid w:val="006B2A7D"/>
    <w:rsid w:val="006B2C49"/>
    <w:rsid w:val="006B2F6D"/>
    <w:rsid w:val="006B3219"/>
    <w:rsid w:val="006B36FC"/>
    <w:rsid w:val="006B380C"/>
    <w:rsid w:val="006B3975"/>
    <w:rsid w:val="006B3C9B"/>
    <w:rsid w:val="006B3CFB"/>
    <w:rsid w:val="006B3EB1"/>
    <w:rsid w:val="006B4840"/>
    <w:rsid w:val="006B50E1"/>
    <w:rsid w:val="006B563D"/>
    <w:rsid w:val="006B5781"/>
    <w:rsid w:val="006B6B81"/>
    <w:rsid w:val="006B77D7"/>
    <w:rsid w:val="006C030A"/>
    <w:rsid w:val="006C046E"/>
    <w:rsid w:val="006C2D52"/>
    <w:rsid w:val="006C2ED0"/>
    <w:rsid w:val="006C2EF1"/>
    <w:rsid w:val="006C3C19"/>
    <w:rsid w:val="006C403B"/>
    <w:rsid w:val="006C407A"/>
    <w:rsid w:val="006C43D6"/>
    <w:rsid w:val="006C474A"/>
    <w:rsid w:val="006C4BFF"/>
    <w:rsid w:val="006C5677"/>
    <w:rsid w:val="006C59DB"/>
    <w:rsid w:val="006C5C72"/>
    <w:rsid w:val="006C60D3"/>
    <w:rsid w:val="006C64CC"/>
    <w:rsid w:val="006C67C0"/>
    <w:rsid w:val="006C7050"/>
    <w:rsid w:val="006C7F98"/>
    <w:rsid w:val="006D09A8"/>
    <w:rsid w:val="006D0B3E"/>
    <w:rsid w:val="006D0D94"/>
    <w:rsid w:val="006D1711"/>
    <w:rsid w:val="006D2E2F"/>
    <w:rsid w:val="006D30FF"/>
    <w:rsid w:val="006D3745"/>
    <w:rsid w:val="006D5D4B"/>
    <w:rsid w:val="006D6B99"/>
    <w:rsid w:val="006D7ECB"/>
    <w:rsid w:val="006D7FDD"/>
    <w:rsid w:val="006E145E"/>
    <w:rsid w:val="006E1673"/>
    <w:rsid w:val="006E203C"/>
    <w:rsid w:val="006E32A4"/>
    <w:rsid w:val="006E3783"/>
    <w:rsid w:val="006E3A61"/>
    <w:rsid w:val="006E3E3F"/>
    <w:rsid w:val="006E436E"/>
    <w:rsid w:val="006E54D4"/>
    <w:rsid w:val="006E56B6"/>
    <w:rsid w:val="006E56EB"/>
    <w:rsid w:val="006E57A3"/>
    <w:rsid w:val="006E5C4F"/>
    <w:rsid w:val="006E6574"/>
    <w:rsid w:val="006E710D"/>
    <w:rsid w:val="006F1533"/>
    <w:rsid w:val="006F162F"/>
    <w:rsid w:val="006F1839"/>
    <w:rsid w:val="006F1A39"/>
    <w:rsid w:val="006F26CE"/>
    <w:rsid w:val="006F28A2"/>
    <w:rsid w:val="006F31E3"/>
    <w:rsid w:val="006F3DFF"/>
    <w:rsid w:val="006F45F5"/>
    <w:rsid w:val="006F4ACF"/>
    <w:rsid w:val="006F4B65"/>
    <w:rsid w:val="006F582B"/>
    <w:rsid w:val="006F5894"/>
    <w:rsid w:val="006F59EA"/>
    <w:rsid w:val="006F5B8F"/>
    <w:rsid w:val="006F69C3"/>
    <w:rsid w:val="006F7713"/>
    <w:rsid w:val="006F7D3D"/>
    <w:rsid w:val="00700547"/>
    <w:rsid w:val="00700B87"/>
    <w:rsid w:val="0070145C"/>
    <w:rsid w:val="00701843"/>
    <w:rsid w:val="007029F3"/>
    <w:rsid w:val="00703538"/>
    <w:rsid w:val="00703D35"/>
    <w:rsid w:val="0070405E"/>
    <w:rsid w:val="007042CE"/>
    <w:rsid w:val="00706727"/>
    <w:rsid w:val="00706BBB"/>
    <w:rsid w:val="00706BF4"/>
    <w:rsid w:val="00707201"/>
    <w:rsid w:val="00707575"/>
    <w:rsid w:val="00707C89"/>
    <w:rsid w:val="007106EE"/>
    <w:rsid w:val="0071085A"/>
    <w:rsid w:val="007119DB"/>
    <w:rsid w:val="007128D7"/>
    <w:rsid w:val="00712D84"/>
    <w:rsid w:val="00712F5B"/>
    <w:rsid w:val="00713E95"/>
    <w:rsid w:val="0071415D"/>
    <w:rsid w:val="007142BB"/>
    <w:rsid w:val="00714308"/>
    <w:rsid w:val="0071430D"/>
    <w:rsid w:val="007143B2"/>
    <w:rsid w:val="00714D47"/>
    <w:rsid w:val="00715303"/>
    <w:rsid w:val="007154E8"/>
    <w:rsid w:val="00715C3C"/>
    <w:rsid w:val="00715E9D"/>
    <w:rsid w:val="00715F1F"/>
    <w:rsid w:val="00715F55"/>
    <w:rsid w:val="0071612F"/>
    <w:rsid w:val="0071626D"/>
    <w:rsid w:val="00717E5C"/>
    <w:rsid w:val="007200FF"/>
    <w:rsid w:val="00720356"/>
    <w:rsid w:val="00720C10"/>
    <w:rsid w:val="00721D79"/>
    <w:rsid w:val="007225D1"/>
    <w:rsid w:val="00723ADF"/>
    <w:rsid w:val="00723C99"/>
    <w:rsid w:val="007249AC"/>
    <w:rsid w:val="00725809"/>
    <w:rsid w:val="007261B7"/>
    <w:rsid w:val="0072638E"/>
    <w:rsid w:val="00726B22"/>
    <w:rsid w:val="007278BB"/>
    <w:rsid w:val="00727C25"/>
    <w:rsid w:val="00727C99"/>
    <w:rsid w:val="0073024A"/>
    <w:rsid w:val="0073071E"/>
    <w:rsid w:val="00731393"/>
    <w:rsid w:val="00731A61"/>
    <w:rsid w:val="00731FFC"/>
    <w:rsid w:val="0073320D"/>
    <w:rsid w:val="0073399E"/>
    <w:rsid w:val="00734210"/>
    <w:rsid w:val="00734273"/>
    <w:rsid w:val="00734603"/>
    <w:rsid w:val="007350DA"/>
    <w:rsid w:val="007353FB"/>
    <w:rsid w:val="00735512"/>
    <w:rsid w:val="0073559A"/>
    <w:rsid w:val="00735CEE"/>
    <w:rsid w:val="00736203"/>
    <w:rsid w:val="0073623F"/>
    <w:rsid w:val="00736E48"/>
    <w:rsid w:val="00736E6D"/>
    <w:rsid w:val="007403E1"/>
    <w:rsid w:val="007409F0"/>
    <w:rsid w:val="00740A9E"/>
    <w:rsid w:val="00740BF1"/>
    <w:rsid w:val="0074128C"/>
    <w:rsid w:val="00741CAE"/>
    <w:rsid w:val="00743420"/>
    <w:rsid w:val="00743548"/>
    <w:rsid w:val="007445D0"/>
    <w:rsid w:val="0074487D"/>
    <w:rsid w:val="00744A8F"/>
    <w:rsid w:val="00744B77"/>
    <w:rsid w:val="00744F53"/>
    <w:rsid w:val="00745176"/>
    <w:rsid w:val="007470F0"/>
    <w:rsid w:val="00747843"/>
    <w:rsid w:val="00751472"/>
    <w:rsid w:val="007516C3"/>
    <w:rsid w:val="00751C98"/>
    <w:rsid w:val="00751EA1"/>
    <w:rsid w:val="00751EDD"/>
    <w:rsid w:val="0075290B"/>
    <w:rsid w:val="00753093"/>
    <w:rsid w:val="00753948"/>
    <w:rsid w:val="00754F8A"/>
    <w:rsid w:val="007553BE"/>
    <w:rsid w:val="007557F4"/>
    <w:rsid w:val="0075587F"/>
    <w:rsid w:val="007561F7"/>
    <w:rsid w:val="00757284"/>
    <w:rsid w:val="00757560"/>
    <w:rsid w:val="00757EB9"/>
    <w:rsid w:val="007603CE"/>
    <w:rsid w:val="0076128B"/>
    <w:rsid w:val="007614AB"/>
    <w:rsid w:val="00764278"/>
    <w:rsid w:val="007679BE"/>
    <w:rsid w:val="00767B47"/>
    <w:rsid w:val="00767D9F"/>
    <w:rsid w:val="00770A62"/>
    <w:rsid w:val="007716B4"/>
    <w:rsid w:val="007716C4"/>
    <w:rsid w:val="007718E2"/>
    <w:rsid w:val="00771B21"/>
    <w:rsid w:val="00771BD0"/>
    <w:rsid w:val="00772092"/>
    <w:rsid w:val="00773128"/>
    <w:rsid w:val="00773170"/>
    <w:rsid w:val="00773DC2"/>
    <w:rsid w:val="00774156"/>
    <w:rsid w:val="007749CE"/>
    <w:rsid w:val="00774C11"/>
    <w:rsid w:val="00774DD1"/>
    <w:rsid w:val="0077513B"/>
    <w:rsid w:val="00775761"/>
    <w:rsid w:val="00775842"/>
    <w:rsid w:val="0077647C"/>
    <w:rsid w:val="00776F29"/>
    <w:rsid w:val="00777266"/>
    <w:rsid w:val="007777C7"/>
    <w:rsid w:val="00780204"/>
    <w:rsid w:val="007810B6"/>
    <w:rsid w:val="007810BF"/>
    <w:rsid w:val="00781276"/>
    <w:rsid w:val="007814E4"/>
    <w:rsid w:val="007819F8"/>
    <w:rsid w:val="00782261"/>
    <w:rsid w:val="007829DD"/>
    <w:rsid w:val="007830A8"/>
    <w:rsid w:val="007848C2"/>
    <w:rsid w:val="00784A69"/>
    <w:rsid w:val="007855E8"/>
    <w:rsid w:val="0078614C"/>
    <w:rsid w:val="007862A9"/>
    <w:rsid w:val="007865EE"/>
    <w:rsid w:val="00786C44"/>
    <w:rsid w:val="0078782C"/>
    <w:rsid w:val="007879B5"/>
    <w:rsid w:val="00790ED3"/>
    <w:rsid w:val="00792497"/>
    <w:rsid w:val="00792CE5"/>
    <w:rsid w:val="00793CE7"/>
    <w:rsid w:val="00794F28"/>
    <w:rsid w:val="00795DEF"/>
    <w:rsid w:val="00797022"/>
    <w:rsid w:val="007971D3"/>
    <w:rsid w:val="00797B73"/>
    <w:rsid w:val="007A0439"/>
    <w:rsid w:val="007A1356"/>
    <w:rsid w:val="007A137F"/>
    <w:rsid w:val="007A1C20"/>
    <w:rsid w:val="007A3D29"/>
    <w:rsid w:val="007A408C"/>
    <w:rsid w:val="007A438D"/>
    <w:rsid w:val="007A5D9D"/>
    <w:rsid w:val="007A5FA8"/>
    <w:rsid w:val="007A603E"/>
    <w:rsid w:val="007A6367"/>
    <w:rsid w:val="007A657A"/>
    <w:rsid w:val="007A66C8"/>
    <w:rsid w:val="007A6D2A"/>
    <w:rsid w:val="007A728E"/>
    <w:rsid w:val="007A7E50"/>
    <w:rsid w:val="007B0232"/>
    <w:rsid w:val="007B0AC3"/>
    <w:rsid w:val="007B0D47"/>
    <w:rsid w:val="007B14DF"/>
    <w:rsid w:val="007B1BFA"/>
    <w:rsid w:val="007B1ECC"/>
    <w:rsid w:val="007B2E9A"/>
    <w:rsid w:val="007B3D04"/>
    <w:rsid w:val="007B43D9"/>
    <w:rsid w:val="007B57AB"/>
    <w:rsid w:val="007B5A23"/>
    <w:rsid w:val="007B65D4"/>
    <w:rsid w:val="007B6934"/>
    <w:rsid w:val="007B73AB"/>
    <w:rsid w:val="007B7A71"/>
    <w:rsid w:val="007B7DE0"/>
    <w:rsid w:val="007C04FE"/>
    <w:rsid w:val="007C091A"/>
    <w:rsid w:val="007C10FD"/>
    <w:rsid w:val="007C17EC"/>
    <w:rsid w:val="007C1944"/>
    <w:rsid w:val="007C299C"/>
    <w:rsid w:val="007C3114"/>
    <w:rsid w:val="007C3B66"/>
    <w:rsid w:val="007C3F17"/>
    <w:rsid w:val="007C3FA8"/>
    <w:rsid w:val="007C4097"/>
    <w:rsid w:val="007C5D7A"/>
    <w:rsid w:val="007C60C9"/>
    <w:rsid w:val="007C674F"/>
    <w:rsid w:val="007C6BCD"/>
    <w:rsid w:val="007C6C8D"/>
    <w:rsid w:val="007C6FA2"/>
    <w:rsid w:val="007C7D8D"/>
    <w:rsid w:val="007C7F85"/>
    <w:rsid w:val="007D07EE"/>
    <w:rsid w:val="007D117E"/>
    <w:rsid w:val="007D220E"/>
    <w:rsid w:val="007D43A0"/>
    <w:rsid w:val="007D4EAC"/>
    <w:rsid w:val="007D552E"/>
    <w:rsid w:val="007D598C"/>
    <w:rsid w:val="007D5B24"/>
    <w:rsid w:val="007D5CA3"/>
    <w:rsid w:val="007D66C9"/>
    <w:rsid w:val="007D6DD6"/>
    <w:rsid w:val="007D7E5B"/>
    <w:rsid w:val="007E068C"/>
    <w:rsid w:val="007E107B"/>
    <w:rsid w:val="007E1679"/>
    <w:rsid w:val="007E1BCC"/>
    <w:rsid w:val="007E1E17"/>
    <w:rsid w:val="007E1F05"/>
    <w:rsid w:val="007E2999"/>
    <w:rsid w:val="007E34BD"/>
    <w:rsid w:val="007E40FA"/>
    <w:rsid w:val="007E51B0"/>
    <w:rsid w:val="007E6229"/>
    <w:rsid w:val="007E63DC"/>
    <w:rsid w:val="007E64D2"/>
    <w:rsid w:val="007E6CF8"/>
    <w:rsid w:val="007E70B5"/>
    <w:rsid w:val="007E7181"/>
    <w:rsid w:val="007E7308"/>
    <w:rsid w:val="007E7F98"/>
    <w:rsid w:val="007F0A2F"/>
    <w:rsid w:val="007F1994"/>
    <w:rsid w:val="007F1A2C"/>
    <w:rsid w:val="007F1E58"/>
    <w:rsid w:val="007F2A4F"/>
    <w:rsid w:val="007F4D11"/>
    <w:rsid w:val="007F4FC6"/>
    <w:rsid w:val="007F5327"/>
    <w:rsid w:val="007F5B8C"/>
    <w:rsid w:val="0080065A"/>
    <w:rsid w:val="00800C4D"/>
    <w:rsid w:val="0080109D"/>
    <w:rsid w:val="00801985"/>
    <w:rsid w:val="00802178"/>
    <w:rsid w:val="00802257"/>
    <w:rsid w:val="00802617"/>
    <w:rsid w:val="0080270F"/>
    <w:rsid w:val="008028FF"/>
    <w:rsid w:val="00803346"/>
    <w:rsid w:val="00803568"/>
    <w:rsid w:val="008040CC"/>
    <w:rsid w:val="0080449A"/>
    <w:rsid w:val="0080464C"/>
    <w:rsid w:val="008047DA"/>
    <w:rsid w:val="00804E5C"/>
    <w:rsid w:val="0080554E"/>
    <w:rsid w:val="00805A77"/>
    <w:rsid w:val="0080636D"/>
    <w:rsid w:val="008070A8"/>
    <w:rsid w:val="00807D69"/>
    <w:rsid w:val="0081097A"/>
    <w:rsid w:val="008118C8"/>
    <w:rsid w:val="00812C68"/>
    <w:rsid w:val="00812F2B"/>
    <w:rsid w:val="00813AD6"/>
    <w:rsid w:val="008141B0"/>
    <w:rsid w:val="008142B0"/>
    <w:rsid w:val="00814777"/>
    <w:rsid w:val="008149F5"/>
    <w:rsid w:val="00814D2C"/>
    <w:rsid w:val="00815F16"/>
    <w:rsid w:val="00816DC3"/>
    <w:rsid w:val="00817E69"/>
    <w:rsid w:val="00820BDF"/>
    <w:rsid w:val="00820C6D"/>
    <w:rsid w:val="00821166"/>
    <w:rsid w:val="0082211B"/>
    <w:rsid w:val="00822F81"/>
    <w:rsid w:val="008232DB"/>
    <w:rsid w:val="008244B3"/>
    <w:rsid w:val="00824E25"/>
    <w:rsid w:val="00825C69"/>
    <w:rsid w:val="00825C91"/>
    <w:rsid w:val="00826284"/>
    <w:rsid w:val="00826667"/>
    <w:rsid w:val="00826AAF"/>
    <w:rsid w:val="00826F0D"/>
    <w:rsid w:val="00827A72"/>
    <w:rsid w:val="00830055"/>
    <w:rsid w:val="00830231"/>
    <w:rsid w:val="008317FE"/>
    <w:rsid w:val="00831A05"/>
    <w:rsid w:val="0083200C"/>
    <w:rsid w:val="00832876"/>
    <w:rsid w:val="00832BE3"/>
    <w:rsid w:val="00832D85"/>
    <w:rsid w:val="00832E60"/>
    <w:rsid w:val="00833628"/>
    <w:rsid w:val="008341E8"/>
    <w:rsid w:val="00834851"/>
    <w:rsid w:val="008348F3"/>
    <w:rsid w:val="00834FDC"/>
    <w:rsid w:val="008351C1"/>
    <w:rsid w:val="00835BED"/>
    <w:rsid w:val="00841C1B"/>
    <w:rsid w:val="00841D9E"/>
    <w:rsid w:val="008425F2"/>
    <w:rsid w:val="008432DD"/>
    <w:rsid w:val="0084370B"/>
    <w:rsid w:val="0084412A"/>
    <w:rsid w:val="008445D0"/>
    <w:rsid w:val="00845568"/>
    <w:rsid w:val="0084564A"/>
    <w:rsid w:val="008457A7"/>
    <w:rsid w:val="0084605D"/>
    <w:rsid w:val="0084617D"/>
    <w:rsid w:val="0084638D"/>
    <w:rsid w:val="008466D2"/>
    <w:rsid w:val="00847015"/>
    <w:rsid w:val="00847267"/>
    <w:rsid w:val="008475F9"/>
    <w:rsid w:val="008503D8"/>
    <w:rsid w:val="008503DF"/>
    <w:rsid w:val="00850FBA"/>
    <w:rsid w:val="00851342"/>
    <w:rsid w:val="008525BD"/>
    <w:rsid w:val="008526F1"/>
    <w:rsid w:val="0085291D"/>
    <w:rsid w:val="00852967"/>
    <w:rsid w:val="0085332A"/>
    <w:rsid w:val="008537D2"/>
    <w:rsid w:val="00853EC0"/>
    <w:rsid w:val="00854634"/>
    <w:rsid w:val="00855156"/>
    <w:rsid w:val="00855B2B"/>
    <w:rsid w:val="008567DC"/>
    <w:rsid w:val="008576A7"/>
    <w:rsid w:val="008577C0"/>
    <w:rsid w:val="00857FF7"/>
    <w:rsid w:val="0086003B"/>
    <w:rsid w:val="008601E8"/>
    <w:rsid w:val="0086047E"/>
    <w:rsid w:val="00860C5D"/>
    <w:rsid w:val="0086181F"/>
    <w:rsid w:val="0086198E"/>
    <w:rsid w:val="00861D70"/>
    <w:rsid w:val="00861E74"/>
    <w:rsid w:val="00861F81"/>
    <w:rsid w:val="00863128"/>
    <w:rsid w:val="00863A45"/>
    <w:rsid w:val="00864501"/>
    <w:rsid w:val="00864911"/>
    <w:rsid w:val="00864A2D"/>
    <w:rsid w:val="00864B3F"/>
    <w:rsid w:val="00864C1B"/>
    <w:rsid w:val="00864FA7"/>
    <w:rsid w:val="0086529F"/>
    <w:rsid w:val="00865C99"/>
    <w:rsid w:val="008661BB"/>
    <w:rsid w:val="00866851"/>
    <w:rsid w:val="00866FAB"/>
    <w:rsid w:val="00867193"/>
    <w:rsid w:val="0086735F"/>
    <w:rsid w:val="00867F6A"/>
    <w:rsid w:val="0087062D"/>
    <w:rsid w:val="00870EED"/>
    <w:rsid w:val="008719CA"/>
    <w:rsid w:val="00871F3A"/>
    <w:rsid w:val="00872F1B"/>
    <w:rsid w:val="00872FF3"/>
    <w:rsid w:val="008731BF"/>
    <w:rsid w:val="00873E9D"/>
    <w:rsid w:val="00874EEF"/>
    <w:rsid w:val="00875918"/>
    <w:rsid w:val="00877044"/>
    <w:rsid w:val="00877F6E"/>
    <w:rsid w:val="00880DA6"/>
    <w:rsid w:val="00880FD8"/>
    <w:rsid w:val="00881511"/>
    <w:rsid w:val="00881C02"/>
    <w:rsid w:val="00882828"/>
    <w:rsid w:val="00883F29"/>
    <w:rsid w:val="0088427E"/>
    <w:rsid w:val="00884F5C"/>
    <w:rsid w:val="00885640"/>
    <w:rsid w:val="008859AA"/>
    <w:rsid w:val="00885A12"/>
    <w:rsid w:val="00887734"/>
    <w:rsid w:val="00890318"/>
    <w:rsid w:val="00890508"/>
    <w:rsid w:val="008906FE"/>
    <w:rsid w:val="0089254B"/>
    <w:rsid w:val="00892AE4"/>
    <w:rsid w:val="00892DF4"/>
    <w:rsid w:val="008940A4"/>
    <w:rsid w:val="0089426D"/>
    <w:rsid w:val="00895E3D"/>
    <w:rsid w:val="008961BE"/>
    <w:rsid w:val="0089664E"/>
    <w:rsid w:val="00896BCA"/>
    <w:rsid w:val="00897149"/>
    <w:rsid w:val="008A0081"/>
    <w:rsid w:val="008A0117"/>
    <w:rsid w:val="008A10C2"/>
    <w:rsid w:val="008A260C"/>
    <w:rsid w:val="008A2C90"/>
    <w:rsid w:val="008A2CCD"/>
    <w:rsid w:val="008A2D16"/>
    <w:rsid w:val="008A2DFA"/>
    <w:rsid w:val="008A3683"/>
    <w:rsid w:val="008A3857"/>
    <w:rsid w:val="008A3B2C"/>
    <w:rsid w:val="008A3E84"/>
    <w:rsid w:val="008A4939"/>
    <w:rsid w:val="008A5244"/>
    <w:rsid w:val="008A5298"/>
    <w:rsid w:val="008A5322"/>
    <w:rsid w:val="008A5CD7"/>
    <w:rsid w:val="008A621B"/>
    <w:rsid w:val="008A71CE"/>
    <w:rsid w:val="008A76DB"/>
    <w:rsid w:val="008A7AEB"/>
    <w:rsid w:val="008B0E0F"/>
    <w:rsid w:val="008B10B0"/>
    <w:rsid w:val="008B1997"/>
    <w:rsid w:val="008B283B"/>
    <w:rsid w:val="008B2E5E"/>
    <w:rsid w:val="008B30F7"/>
    <w:rsid w:val="008B5212"/>
    <w:rsid w:val="008B6798"/>
    <w:rsid w:val="008B7B31"/>
    <w:rsid w:val="008B7F87"/>
    <w:rsid w:val="008C11F1"/>
    <w:rsid w:val="008C16DC"/>
    <w:rsid w:val="008C1782"/>
    <w:rsid w:val="008C1BDA"/>
    <w:rsid w:val="008C331D"/>
    <w:rsid w:val="008C3511"/>
    <w:rsid w:val="008C3CC6"/>
    <w:rsid w:val="008C406A"/>
    <w:rsid w:val="008C50DA"/>
    <w:rsid w:val="008C565E"/>
    <w:rsid w:val="008C5EA7"/>
    <w:rsid w:val="008C62E2"/>
    <w:rsid w:val="008C6A94"/>
    <w:rsid w:val="008C70EA"/>
    <w:rsid w:val="008C7641"/>
    <w:rsid w:val="008C765F"/>
    <w:rsid w:val="008C771D"/>
    <w:rsid w:val="008C7C8B"/>
    <w:rsid w:val="008C7D5C"/>
    <w:rsid w:val="008C7E8B"/>
    <w:rsid w:val="008C7EDE"/>
    <w:rsid w:val="008D0A4E"/>
    <w:rsid w:val="008D0C43"/>
    <w:rsid w:val="008D0E0F"/>
    <w:rsid w:val="008D184B"/>
    <w:rsid w:val="008D1BD9"/>
    <w:rsid w:val="008D2251"/>
    <w:rsid w:val="008D28FE"/>
    <w:rsid w:val="008D2DC3"/>
    <w:rsid w:val="008D301F"/>
    <w:rsid w:val="008D3ED5"/>
    <w:rsid w:val="008D4C5F"/>
    <w:rsid w:val="008D5404"/>
    <w:rsid w:val="008D542E"/>
    <w:rsid w:val="008D6114"/>
    <w:rsid w:val="008D61C1"/>
    <w:rsid w:val="008D6D53"/>
    <w:rsid w:val="008D731B"/>
    <w:rsid w:val="008D735B"/>
    <w:rsid w:val="008D792E"/>
    <w:rsid w:val="008D796F"/>
    <w:rsid w:val="008D7B69"/>
    <w:rsid w:val="008E01E5"/>
    <w:rsid w:val="008E1043"/>
    <w:rsid w:val="008E10E5"/>
    <w:rsid w:val="008E15CE"/>
    <w:rsid w:val="008E223C"/>
    <w:rsid w:val="008E2601"/>
    <w:rsid w:val="008E334B"/>
    <w:rsid w:val="008E5798"/>
    <w:rsid w:val="008E5BE2"/>
    <w:rsid w:val="008E67C5"/>
    <w:rsid w:val="008E75AE"/>
    <w:rsid w:val="008E763A"/>
    <w:rsid w:val="008E7A51"/>
    <w:rsid w:val="008F0D4C"/>
    <w:rsid w:val="008F1072"/>
    <w:rsid w:val="008F1733"/>
    <w:rsid w:val="008F2ABA"/>
    <w:rsid w:val="008F41C3"/>
    <w:rsid w:val="008F445F"/>
    <w:rsid w:val="008F4BA1"/>
    <w:rsid w:val="008F4E52"/>
    <w:rsid w:val="008F502D"/>
    <w:rsid w:val="008F58B7"/>
    <w:rsid w:val="008F590C"/>
    <w:rsid w:val="008F5C25"/>
    <w:rsid w:val="008F62C8"/>
    <w:rsid w:val="008F6629"/>
    <w:rsid w:val="008F705C"/>
    <w:rsid w:val="008F734C"/>
    <w:rsid w:val="008F7F7F"/>
    <w:rsid w:val="009009CA"/>
    <w:rsid w:val="00900A06"/>
    <w:rsid w:val="00901230"/>
    <w:rsid w:val="009016E8"/>
    <w:rsid w:val="009021D7"/>
    <w:rsid w:val="00902975"/>
    <w:rsid w:val="00902A76"/>
    <w:rsid w:val="00902BB5"/>
    <w:rsid w:val="00904163"/>
    <w:rsid w:val="00904374"/>
    <w:rsid w:val="00904588"/>
    <w:rsid w:val="00904923"/>
    <w:rsid w:val="00904AD3"/>
    <w:rsid w:val="0090532E"/>
    <w:rsid w:val="009067BE"/>
    <w:rsid w:val="00907690"/>
    <w:rsid w:val="00907923"/>
    <w:rsid w:val="00907F38"/>
    <w:rsid w:val="009101BA"/>
    <w:rsid w:val="009104AE"/>
    <w:rsid w:val="0091471B"/>
    <w:rsid w:val="00914EAB"/>
    <w:rsid w:val="00915371"/>
    <w:rsid w:val="0091544E"/>
    <w:rsid w:val="00915B9C"/>
    <w:rsid w:val="0091704C"/>
    <w:rsid w:val="00920337"/>
    <w:rsid w:val="0092091E"/>
    <w:rsid w:val="00920960"/>
    <w:rsid w:val="00921C08"/>
    <w:rsid w:val="00921C4B"/>
    <w:rsid w:val="00921E36"/>
    <w:rsid w:val="00921E6A"/>
    <w:rsid w:val="00921EE0"/>
    <w:rsid w:val="0092217F"/>
    <w:rsid w:val="0092252A"/>
    <w:rsid w:val="009227AA"/>
    <w:rsid w:val="009228C8"/>
    <w:rsid w:val="00922EDC"/>
    <w:rsid w:val="0092361E"/>
    <w:rsid w:val="009239DE"/>
    <w:rsid w:val="0092433F"/>
    <w:rsid w:val="0092516D"/>
    <w:rsid w:val="00925237"/>
    <w:rsid w:val="0092528D"/>
    <w:rsid w:val="00925AFA"/>
    <w:rsid w:val="00925C4A"/>
    <w:rsid w:val="00925C70"/>
    <w:rsid w:val="00925EFD"/>
    <w:rsid w:val="00926DB1"/>
    <w:rsid w:val="00927AB6"/>
    <w:rsid w:val="00930A92"/>
    <w:rsid w:val="00931086"/>
    <w:rsid w:val="0093121A"/>
    <w:rsid w:val="009319E5"/>
    <w:rsid w:val="00931C6C"/>
    <w:rsid w:val="0093323B"/>
    <w:rsid w:val="00933A19"/>
    <w:rsid w:val="00933FF9"/>
    <w:rsid w:val="00935115"/>
    <w:rsid w:val="009359D5"/>
    <w:rsid w:val="00935E51"/>
    <w:rsid w:val="009365C8"/>
    <w:rsid w:val="00936C34"/>
    <w:rsid w:val="00940DB1"/>
    <w:rsid w:val="009411CF"/>
    <w:rsid w:val="0094199A"/>
    <w:rsid w:val="00941A30"/>
    <w:rsid w:val="00941AE4"/>
    <w:rsid w:val="00941BF8"/>
    <w:rsid w:val="00942150"/>
    <w:rsid w:val="00942557"/>
    <w:rsid w:val="00943063"/>
    <w:rsid w:val="009437BC"/>
    <w:rsid w:val="009440F9"/>
    <w:rsid w:val="0094515B"/>
    <w:rsid w:val="00945528"/>
    <w:rsid w:val="00945B1A"/>
    <w:rsid w:val="009463C3"/>
    <w:rsid w:val="00946E1B"/>
    <w:rsid w:val="0094734D"/>
    <w:rsid w:val="00947444"/>
    <w:rsid w:val="00947DF0"/>
    <w:rsid w:val="009500DB"/>
    <w:rsid w:val="009508AA"/>
    <w:rsid w:val="009513B7"/>
    <w:rsid w:val="00952419"/>
    <w:rsid w:val="00953469"/>
    <w:rsid w:val="00954128"/>
    <w:rsid w:val="00955DB6"/>
    <w:rsid w:val="00956279"/>
    <w:rsid w:val="00956B32"/>
    <w:rsid w:val="00956FA5"/>
    <w:rsid w:val="0095703A"/>
    <w:rsid w:val="00957B61"/>
    <w:rsid w:val="00957EBD"/>
    <w:rsid w:val="009603AE"/>
    <w:rsid w:val="00960505"/>
    <w:rsid w:val="00960BA3"/>
    <w:rsid w:val="00960F3C"/>
    <w:rsid w:val="009627AA"/>
    <w:rsid w:val="00962EDD"/>
    <w:rsid w:val="009637FC"/>
    <w:rsid w:val="00963EEB"/>
    <w:rsid w:val="00963F0C"/>
    <w:rsid w:val="00964D4C"/>
    <w:rsid w:val="0096661D"/>
    <w:rsid w:val="009668B6"/>
    <w:rsid w:val="0096697C"/>
    <w:rsid w:val="00966B33"/>
    <w:rsid w:val="00966D6D"/>
    <w:rsid w:val="00967473"/>
    <w:rsid w:val="00971777"/>
    <w:rsid w:val="009717CD"/>
    <w:rsid w:val="00973CA0"/>
    <w:rsid w:val="00973D09"/>
    <w:rsid w:val="009743CD"/>
    <w:rsid w:val="00975682"/>
    <w:rsid w:val="00975AA9"/>
    <w:rsid w:val="00975E45"/>
    <w:rsid w:val="00976F3C"/>
    <w:rsid w:val="009773CA"/>
    <w:rsid w:val="0098009A"/>
    <w:rsid w:val="00980E6D"/>
    <w:rsid w:val="009811E8"/>
    <w:rsid w:val="00981447"/>
    <w:rsid w:val="00981C25"/>
    <w:rsid w:val="00981DDD"/>
    <w:rsid w:val="0098217B"/>
    <w:rsid w:val="009825D9"/>
    <w:rsid w:val="00982D2B"/>
    <w:rsid w:val="00983FEA"/>
    <w:rsid w:val="0098594F"/>
    <w:rsid w:val="00987B4A"/>
    <w:rsid w:val="00990470"/>
    <w:rsid w:val="00990910"/>
    <w:rsid w:val="009913DF"/>
    <w:rsid w:val="00991481"/>
    <w:rsid w:val="00991AD9"/>
    <w:rsid w:val="00991C7E"/>
    <w:rsid w:val="0099266F"/>
    <w:rsid w:val="00992D4C"/>
    <w:rsid w:val="00992E33"/>
    <w:rsid w:val="009934CD"/>
    <w:rsid w:val="0099440C"/>
    <w:rsid w:val="009945F2"/>
    <w:rsid w:val="00994674"/>
    <w:rsid w:val="0099591A"/>
    <w:rsid w:val="009961A8"/>
    <w:rsid w:val="009972D1"/>
    <w:rsid w:val="009A0AED"/>
    <w:rsid w:val="009A0DEB"/>
    <w:rsid w:val="009A1D22"/>
    <w:rsid w:val="009A1EB4"/>
    <w:rsid w:val="009A25C8"/>
    <w:rsid w:val="009A283D"/>
    <w:rsid w:val="009A2AAB"/>
    <w:rsid w:val="009A3360"/>
    <w:rsid w:val="009A353B"/>
    <w:rsid w:val="009A387E"/>
    <w:rsid w:val="009A3DEA"/>
    <w:rsid w:val="009A416B"/>
    <w:rsid w:val="009A44F5"/>
    <w:rsid w:val="009A4745"/>
    <w:rsid w:val="009A55F3"/>
    <w:rsid w:val="009A5CE2"/>
    <w:rsid w:val="009A636C"/>
    <w:rsid w:val="009A6B87"/>
    <w:rsid w:val="009A7518"/>
    <w:rsid w:val="009A79CE"/>
    <w:rsid w:val="009B051F"/>
    <w:rsid w:val="009B126B"/>
    <w:rsid w:val="009B1478"/>
    <w:rsid w:val="009B1594"/>
    <w:rsid w:val="009B2CAC"/>
    <w:rsid w:val="009B41CD"/>
    <w:rsid w:val="009B421D"/>
    <w:rsid w:val="009B473D"/>
    <w:rsid w:val="009B4A3F"/>
    <w:rsid w:val="009B4BE3"/>
    <w:rsid w:val="009B518D"/>
    <w:rsid w:val="009B5473"/>
    <w:rsid w:val="009B54C1"/>
    <w:rsid w:val="009B65A5"/>
    <w:rsid w:val="009B65C4"/>
    <w:rsid w:val="009B7255"/>
    <w:rsid w:val="009B7CBA"/>
    <w:rsid w:val="009C0B61"/>
    <w:rsid w:val="009C0E0E"/>
    <w:rsid w:val="009C0E72"/>
    <w:rsid w:val="009C10FE"/>
    <w:rsid w:val="009C135B"/>
    <w:rsid w:val="009C1A89"/>
    <w:rsid w:val="009C1D6B"/>
    <w:rsid w:val="009C1E3B"/>
    <w:rsid w:val="009C2147"/>
    <w:rsid w:val="009C485A"/>
    <w:rsid w:val="009C4DF4"/>
    <w:rsid w:val="009C569E"/>
    <w:rsid w:val="009C73F1"/>
    <w:rsid w:val="009D0B34"/>
    <w:rsid w:val="009D0DC9"/>
    <w:rsid w:val="009D1FE1"/>
    <w:rsid w:val="009D22EB"/>
    <w:rsid w:val="009D2378"/>
    <w:rsid w:val="009D24C1"/>
    <w:rsid w:val="009D27CC"/>
    <w:rsid w:val="009D2F87"/>
    <w:rsid w:val="009D32E5"/>
    <w:rsid w:val="009D37E4"/>
    <w:rsid w:val="009D3C27"/>
    <w:rsid w:val="009D4D8D"/>
    <w:rsid w:val="009D5044"/>
    <w:rsid w:val="009D50A3"/>
    <w:rsid w:val="009D59A4"/>
    <w:rsid w:val="009D5FC5"/>
    <w:rsid w:val="009D7665"/>
    <w:rsid w:val="009D77C1"/>
    <w:rsid w:val="009D79A8"/>
    <w:rsid w:val="009D7C2D"/>
    <w:rsid w:val="009D7E77"/>
    <w:rsid w:val="009E088F"/>
    <w:rsid w:val="009E1350"/>
    <w:rsid w:val="009E1A10"/>
    <w:rsid w:val="009E27D7"/>
    <w:rsid w:val="009E2FF1"/>
    <w:rsid w:val="009E324E"/>
    <w:rsid w:val="009E3CF9"/>
    <w:rsid w:val="009E4045"/>
    <w:rsid w:val="009E4148"/>
    <w:rsid w:val="009E4651"/>
    <w:rsid w:val="009E47CF"/>
    <w:rsid w:val="009E4F3E"/>
    <w:rsid w:val="009E52FB"/>
    <w:rsid w:val="009E53D8"/>
    <w:rsid w:val="009E6155"/>
    <w:rsid w:val="009E681F"/>
    <w:rsid w:val="009F1AC4"/>
    <w:rsid w:val="009F2BBB"/>
    <w:rsid w:val="009F3433"/>
    <w:rsid w:val="009F360A"/>
    <w:rsid w:val="009F3CD3"/>
    <w:rsid w:val="009F4A46"/>
    <w:rsid w:val="009F503F"/>
    <w:rsid w:val="009F5379"/>
    <w:rsid w:val="009F53BE"/>
    <w:rsid w:val="009F5414"/>
    <w:rsid w:val="009F5C9F"/>
    <w:rsid w:val="009F5F47"/>
    <w:rsid w:val="009F60FC"/>
    <w:rsid w:val="009F7254"/>
    <w:rsid w:val="009F73B4"/>
    <w:rsid w:val="00A006D8"/>
    <w:rsid w:val="00A00A3E"/>
    <w:rsid w:val="00A00EDE"/>
    <w:rsid w:val="00A017A1"/>
    <w:rsid w:val="00A02B4D"/>
    <w:rsid w:val="00A034B7"/>
    <w:rsid w:val="00A04DB1"/>
    <w:rsid w:val="00A05EB6"/>
    <w:rsid w:val="00A10A73"/>
    <w:rsid w:val="00A10E59"/>
    <w:rsid w:val="00A11075"/>
    <w:rsid w:val="00A1139F"/>
    <w:rsid w:val="00A1161C"/>
    <w:rsid w:val="00A11F25"/>
    <w:rsid w:val="00A125E4"/>
    <w:rsid w:val="00A13F76"/>
    <w:rsid w:val="00A147C6"/>
    <w:rsid w:val="00A14C21"/>
    <w:rsid w:val="00A15C17"/>
    <w:rsid w:val="00A1636F"/>
    <w:rsid w:val="00A16B22"/>
    <w:rsid w:val="00A205BA"/>
    <w:rsid w:val="00A20886"/>
    <w:rsid w:val="00A20978"/>
    <w:rsid w:val="00A213CB"/>
    <w:rsid w:val="00A226CC"/>
    <w:rsid w:val="00A22A64"/>
    <w:rsid w:val="00A22FB8"/>
    <w:rsid w:val="00A22FEF"/>
    <w:rsid w:val="00A233F9"/>
    <w:rsid w:val="00A234AA"/>
    <w:rsid w:val="00A23534"/>
    <w:rsid w:val="00A2372E"/>
    <w:rsid w:val="00A242D7"/>
    <w:rsid w:val="00A2471D"/>
    <w:rsid w:val="00A24772"/>
    <w:rsid w:val="00A24B50"/>
    <w:rsid w:val="00A25A16"/>
    <w:rsid w:val="00A25EE7"/>
    <w:rsid w:val="00A26601"/>
    <w:rsid w:val="00A2745D"/>
    <w:rsid w:val="00A30484"/>
    <w:rsid w:val="00A30629"/>
    <w:rsid w:val="00A31506"/>
    <w:rsid w:val="00A31576"/>
    <w:rsid w:val="00A3193F"/>
    <w:rsid w:val="00A32209"/>
    <w:rsid w:val="00A32EB9"/>
    <w:rsid w:val="00A333BD"/>
    <w:rsid w:val="00A334C0"/>
    <w:rsid w:val="00A359FA"/>
    <w:rsid w:val="00A35E12"/>
    <w:rsid w:val="00A36025"/>
    <w:rsid w:val="00A36156"/>
    <w:rsid w:val="00A371BA"/>
    <w:rsid w:val="00A37341"/>
    <w:rsid w:val="00A37437"/>
    <w:rsid w:val="00A40265"/>
    <w:rsid w:val="00A40AD7"/>
    <w:rsid w:val="00A40E37"/>
    <w:rsid w:val="00A41793"/>
    <w:rsid w:val="00A41FFA"/>
    <w:rsid w:val="00A42734"/>
    <w:rsid w:val="00A42771"/>
    <w:rsid w:val="00A43537"/>
    <w:rsid w:val="00A439CA"/>
    <w:rsid w:val="00A439EE"/>
    <w:rsid w:val="00A443A5"/>
    <w:rsid w:val="00A443A7"/>
    <w:rsid w:val="00A4496A"/>
    <w:rsid w:val="00A44F24"/>
    <w:rsid w:val="00A45061"/>
    <w:rsid w:val="00A4598A"/>
    <w:rsid w:val="00A4626E"/>
    <w:rsid w:val="00A4650A"/>
    <w:rsid w:val="00A466BA"/>
    <w:rsid w:val="00A50507"/>
    <w:rsid w:val="00A50958"/>
    <w:rsid w:val="00A50970"/>
    <w:rsid w:val="00A50E6F"/>
    <w:rsid w:val="00A51178"/>
    <w:rsid w:val="00A51A15"/>
    <w:rsid w:val="00A51A9E"/>
    <w:rsid w:val="00A5316D"/>
    <w:rsid w:val="00A53D18"/>
    <w:rsid w:val="00A53FF5"/>
    <w:rsid w:val="00A54D84"/>
    <w:rsid w:val="00A54DD4"/>
    <w:rsid w:val="00A55126"/>
    <w:rsid w:val="00A559EA"/>
    <w:rsid w:val="00A56043"/>
    <w:rsid w:val="00A56BE7"/>
    <w:rsid w:val="00A57E0D"/>
    <w:rsid w:val="00A6007A"/>
    <w:rsid w:val="00A609BB"/>
    <w:rsid w:val="00A6272C"/>
    <w:rsid w:val="00A630CD"/>
    <w:rsid w:val="00A63CAB"/>
    <w:rsid w:val="00A64CBA"/>
    <w:rsid w:val="00A64DE8"/>
    <w:rsid w:val="00A65674"/>
    <w:rsid w:val="00A65921"/>
    <w:rsid w:val="00A6595E"/>
    <w:rsid w:val="00A65E0D"/>
    <w:rsid w:val="00A66728"/>
    <w:rsid w:val="00A669E3"/>
    <w:rsid w:val="00A67157"/>
    <w:rsid w:val="00A70672"/>
    <w:rsid w:val="00A70716"/>
    <w:rsid w:val="00A70758"/>
    <w:rsid w:val="00A71229"/>
    <w:rsid w:val="00A7125D"/>
    <w:rsid w:val="00A71975"/>
    <w:rsid w:val="00A71F9A"/>
    <w:rsid w:val="00A73CE1"/>
    <w:rsid w:val="00A740AC"/>
    <w:rsid w:val="00A7456D"/>
    <w:rsid w:val="00A74CAF"/>
    <w:rsid w:val="00A74CD7"/>
    <w:rsid w:val="00A75DDB"/>
    <w:rsid w:val="00A76174"/>
    <w:rsid w:val="00A761FF"/>
    <w:rsid w:val="00A76366"/>
    <w:rsid w:val="00A80748"/>
    <w:rsid w:val="00A809DD"/>
    <w:rsid w:val="00A80CE8"/>
    <w:rsid w:val="00A81083"/>
    <w:rsid w:val="00A8167F"/>
    <w:rsid w:val="00A826DB"/>
    <w:rsid w:val="00A82D43"/>
    <w:rsid w:val="00A82DD8"/>
    <w:rsid w:val="00A83DFA"/>
    <w:rsid w:val="00A86110"/>
    <w:rsid w:val="00A86634"/>
    <w:rsid w:val="00A86E79"/>
    <w:rsid w:val="00A87E7C"/>
    <w:rsid w:val="00A936FE"/>
    <w:rsid w:val="00A93794"/>
    <w:rsid w:val="00A93C87"/>
    <w:rsid w:val="00A93D83"/>
    <w:rsid w:val="00A94306"/>
    <w:rsid w:val="00A9459F"/>
    <w:rsid w:val="00A94CBE"/>
    <w:rsid w:val="00A94E21"/>
    <w:rsid w:val="00A9514D"/>
    <w:rsid w:val="00A954A5"/>
    <w:rsid w:val="00A95AFF"/>
    <w:rsid w:val="00A96199"/>
    <w:rsid w:val="00A9753B"/>
    <w:rsid w:val="00A97722"/>
    <w:rsid w:val="00A979F6"/>
    <w:rsid w:val="00AA0F63"/>
    <w:rsid w:val="00AA0FF2"/>
    <w:rsid w:val="00AA158D"/>
    <w:rsid w:val="00AA15EB"/>
    <w:rsid w:val="00AA1B28"/>
    <w:rsid w:val="00AA261C"/>
    <w:rsid w:val="00AA270B"/>
    <w:rsid w:val="00AA2CC1"/>
    <w:rsid w:val="00AA31E6"/>
    <w:rsid w:val="00AA326D"/>
    <w:rsid w:val="00AA3D41"/>
    <w:rsid w:val="00AA460F"/>
    <w:rsid w:val="00AA4D4D"/>
    <w:rsid w:val="00AA5B83"/>
    <w:rsid w:val="00AA61B8"/>
    <w:rsid w:val="00AA67FA"/>
    <w:rsid w:val="00AA6D66"/>
    <w:rsid w:val="00AA7212"/>
    <w:rsid w:val="00AA7CE5"/>
    <w:rsid w:val="00AA7DDC"/>
    <w:rsid w:val="00AB0DA4"/>
    <w:rsid w:val="00AB193F"/>
    <w:rsid w:val="00AB292A"/>
    <w:rsid w:val="00AB2C6E"/>
    <w:rsid w:val="00AB2F91"/>
    <w:rsid w:val="00AB31DC"/>
    <w:rsid w:val="00AB3653"/>
    <w:rsid w:val="00AB478F"/>
    <w:rsid w:val="00AB4D62"/>
    <w:rsid w:val="00AB4F0C"/>
    <w:rsid w:val="00AB6916"/>
    <w:rsid w:val="00AB72B0"/>
    <w:rsid w:val="00AB7C25"/>
    <w:rsid w:val="00AC0966"/>
    <w:rsid w:val="00AC09A0"/>
    <w:rsid w:val="00AC0D67"/>
    <w:rsid w:val="00AC1283"/>
    <w:rsid w:val="00AC33FB"/>
    <w:rsid w:val="00AC4865"/>
    <w:rsid w:val="00AC4B11"/>
    <w:rsid w:val="00AC4D9A"/>
    <w:rsid w:val="00AC51E9"/>
    <w:rsid w:val="00AD0F6D"/>
    <w:rsid w:val="00AD16BC"/>
    <w:rsid w:val="00AD2308"/>
    <w:rsid w:val="00AD269A"/>
    <w:rsid w:val="00AD304F"/>
    <w:rsid w:val="00AD4A52"/>
    <w:rsid w:val="00AD4EE8"/>
    <w:rsid w:val="00AD4F67"/>
    <w:rsid w:val="00AD54C6"/>
    <w:rsid w:val="00AD58A1"/>
    <w:rsid w:val="00AD59B5"/>
    <w:rsid w:val="00AD6FD7"/>
    <w:rsid w:val="00AD7413"/>
    <w:rsid w:val="00AD7CBB"/>
    <w:rsid w:val="00AE09D1"/>
    <w:rsid w:val="00AE1082"/>
    <w:rsid w:val="00AE125D"/>
    <w:rsid w:val="00AE1C66"/>
    <w:rsid w:val="00AE1E10"/>
    <w:rsid w:val="00AE270F"/>
    <w:rsid w:val="00AE2D92"/>
    <w:rsid w:val="00AE2F07"/>
    <w:rsid w:val="00AE387B"/>
    <w:rsid w:val="00AE38CB"/>
    <w:rsid w:val="00AE455D"/>
    <w:rsid w:val="00AE4A82"/>
    <w:rsid w:val="00AE4EC3"/>
    <w:rsid w:val="00AE5A08"/>
    <w:rsid w:val="00AE5AFD"/>
    <w:rsid w:val="00AE6326"/>
    <w:rsid w:val="00AE70F1"/>
    <w:rsid w:val="00AE7448"/>
    <w:rsid w:val="00AE7C18"/>
    <w:rsid w:val="00AF1444"/>
    <w:rsid w:val="00AF154A"/>
    <w:rsid w:val="00AF1B6B"/>
    <w:rsid w:val="00AF1C3E"/>
    <w:rsid w:val="00AF1CF1"/>
    <w:rsid w:val="00AF1DB9"/>
    <w:rsid w:val="00AF2145"/>
    <w:rsid w:val="00AF25C9"/>
    <w:rsid w:val="00AF2AC7"/>
    <w:rsid w:val="00AF308D"/>
    <w:rsid w:val="00AF3216"/>
    <w:rsid w:val="00AF35E7"/>
    <w:rsid w:val="00AF388B"/>
    <w:rsid w:val="00AF3E62"/>
    <w:rsid w:val="00AF4150"/>
    <w:rsid w:val="00AF4846"/>
    <w:rsid w:val="00AF4A16"/>
    <w:rsid w:val="00AF4C0B"/>
    <w:rsid w:val="00AF54E9"/>
    <w:rsid w:val="00AF61BA"/>
    <w:rsid w:val="00AF6BC4"/>
    <w:rsid w:val="00AF7D26"/>
    <w:rsid w:val="00AF7DEA"/>
    <w:rsid w:val="00AF7F20"/>
    <w:rsid w:val="00B00322"/>
    <w:rsid w:val="00B00434"/>
    <w:rsid w:val="00B008E0"/>
    <w:rsid w:val="00B00AC1"/>
    <w:rsid w:val="00B00DC9"/>
    <w:rsid w:val="00B01654"/>
    <w:rsid w:val="00B0292E"/>
    <w:rsid w:val="00B0328A"/>
    <w:rsid w:val="00B034BB"/>
    <w:rsid w:val="00B0476B"/>
    <w:rsid w:val="00B05438"/>
    <w:rsid w:val="00B05637"/>
    <w:rsid w:val="00B05651"/>
    <w:rsid w:val="00B05BF8"/>
    <w:rsid w:val="00B05F07"/>
    <w:rsid w:val="00B069D3"/>
    <w:rsid w:val="00B06B20"/>
    <w:rsid w:val="00B07BD5"/>
    <w:rsid w:val="00B109C3"/>
    <w:rsid w:val="00B1104D"/>
    <w:rsid w:val="00B115F4"/>
    <w:rsid w:val="00B11A73"/>
    <w:rsid w:val="00B12CE6"/>
    <w:rsid w:val="00B139F9"/>
    <w:rsid w:val="00B14339"/>
    <w:rsid w:val="00B1584F"/>
    <w:rsid w:val="00B1722A"/>
    <w:rsid w:val="00B17C90"/>
    <w:rsid w:val="00B206BF"/>
    <w:rsid w:val="00B207BC"/>
    <w:rsid w:val="00B223C3"/>
    <w:rsid w:val="00B2246E"/>
    <w:rsid w:val="00B229E6"/>
    <w:rsid w:val="00B22D7A"/>
    <w:rsid w:val="00B2312C"/>
    <w:rsid w:val="00B231D9"/>
    <w:rsid w:val="00B2337B"/>
    <w:rsid w:val="00B2339D"/>
    <w:rsid w:val="00B239B3"/>
    <w:rsid w:val="00B2417A"/>
    <w:rsid w:val="00B24280"/>
    <w:rsid w:val="00B247BF"/>
    <w:rsid w:val="00B24F84"/>
    <w:rsid w:val="00B25D0F"/>
    <w:rsid w:val="00B26E66"/>
    <w:rsid w:val="00B27D58"/>
    <w:rsid w:val="00B27E42"/>
    <w:rsid w:val="00B309C1"/>
    <w:rsid w:val="00B30EC5"/>
    <w:rsid w:val="00B3108B"/>
    <w:rsid w:val="00B31827"/>
    <w:rsid w:val="00B31DFC"/>
    <w:rsid w:val="00B3346B"/>
    <w:rsid w:val="00B334A6"/>
    <w:rsid w:val="00B33CA8"/>
    <w:rsid w:val="00B3462D"/>
    <w:rsid w:val="00B34CA0"/>
    <w:rsid w:val="00B34D9E"/>
    <w:rsid w:val="00B35165"/>
    <w:rsid w:val="00B354F9"/>
    <w:rsid w:val="00B3587D"/>
    <w:rsid w:val="00B35C92"/>
    <w:rsid w:val="00B407C7"/>
    <w:rsid w:val="00B40D6E"/>
    <w:rsid w:val="00B411E3"/>
    <w:rsid w:val="00B41B62"/>
    <w:rsid w:val="00B41F09"/>
    <w:rsid w:val="00B42FD8"/>
    <w:rsid w:val="00B43208"/>
    <w:rsid w:val="00B43227"/>
    <w:rsid w:val="00B43237"/>
    <w:rsid w:val="00B433B4"/>
    <w:rsid w:val="00B434B8"/>
    <w:rsid w:val="00B43651"/>
    <w:rsid w:val="00B43AE2"/>
    <w:rsid w:val="00B43B33"/>
    <w:rsid w:val="00B43D05"/>
    <w:rsid w:val="00B446D9"/>
    <w:rsid w:val="00B459D4"/>
    <w:rsid w:val="00B45D43"/>
    <w:rsid w:val="00B4719D"/>
    <w:rsid w:val="00B47A63"/>
    <w:rsid w:val="00B50B13"/>
    <w:rsid w:val="00B510C5"/>
    <w:rsid w:val="00B535CD"/>
    <w:rsid w:val="00B5434D"/>
    <w:rsid w:val="00B5439D"/>
    <w:rsid w:val="00B54E1A"/>
    <w:rsid w:val="00B56C29"/>
    <w:rsid w:val="00B57665"/>
    <w:rsid w:val="00B576E7"/>
    <w:rsid w:val="00B57DBD"/>
    <w:rsid w:val="00B620CC"/>
    <w:rsid w:val="00B62323"/>
    <w:rsid w:val="00B62AE1"/>
    <w:rsid w:val="00B62E72"/>
    <w:rsid w:val="00B6411E"/>
    <w:rsid w:val="00B6424A"/>
    <w:rsid w:val="00B645FF"/>
    <w:rsid w:val="00B6534E"/>
    <w:rsid w:val="00B6554D"/>
    <w:rsid w:val="00B65B51"/>
    <w:rsid w:val="00B66572"/>
    <w:rsid w:val="00B66A04"/>
    <w:rsid w:val="00B66DFB"/>
    <w:rsid w:val="00B677AC"/>
    <w:rsid w:val="00B703CC"/>
    <w:rsid w:val="00B706FF"/>
    <w:rsid w:val="00B70B1C"/>
    <w:rsid w:val="00B70EC2"/>
    <w:rsid w:val="00B7158F"/>
    <w:rsid w:val="00B71CFD"/>
    <w:rsid w:val="00B723C0"/>
    <w:rsid w:val="00B72FBA"/>
    <w:rsid w:val="00B7301E"/>
    <w:rsid w:val="00B739FA"/>
    <w:rsid w:val="00B73AF4"/>
    <w:rsid w:val="00B74A7C"/>
    <w:rsid w:val="00B75467"/>
    <w:rsid w:val="00B76A5F"/>
    <w:rsid w:val="00B77130"/>
    <w:rsid w:val="00B775E8"/>
    <w:rsid w:val="00B7774F"/>
    <w:rsid w:val="00B80794"/>
    <w:rsid w:val="00B80860"/>
    <w:rsid w:val="00B8124E"/>
    <w:rsid w:val="00B815A8"/>
    <w:rsid w:val="00B8199B"/>
    <w:rsid w:val="00B81A39"/>
    <w:rsid w:val="00B826DA"/>
    <w:rsid w:val="00B82B8F"/>
    <w:rsid w:val="00B82D88"/>
    <w:rsid w:val="00B83152"/>
    <w:rsid w:val="00B83ACA"/>
    <w:rsid w:val="00B83B33"/>
    <w:rsid w:val="00B846FD"/>
    <w:rsid w:val="00B84926"/>
    <w:rsid w:val="00B84A0C"/>
    <w:rsid w:val="00B8547C"/>
    <w:rsid w:val="00B87F9D"/>
    <w:rsid w:val="00B904D2"/>
    <w:rsid w:val="00B9054A"/>
    <w:rsid w:val="00B9076D"/>
    <w:rsid w:val="00B90A8B"/>
    <w:rsid w:val="00B90AA5"/>
    <w:rsid w:val="00B92DAD"/>
    <w:rsid w:val="00B93198"/>
    <w:rsid w:val="00B93C19"/>
    <w:rsid w:val="00B93C23"/>
    <w:rsid w:val="00B9479C"/>
    <w:rsid w:val="00B94C10"/>
    <w:rsid w:val="00B94CA6"/>
    <w:rsid w:val="00B9544B"/>
    <w:rsid w:val="00B959D4"/>
    <w:rsid w:val="00B964BA"/>
    <w:rsid w:val="00B97435"/>
    <w:rsid w:val="00B97618"/>
    <w:rsid w:val="00BA05A0"/>
    <w:rsid w:val="00BA06A9"/>
    <w:rsid w:val="00BA0752"/>
    <w:rsid w:val="00BA0784"/>
    <w:rsid w:val="00BA0AF4"/>
    <w:rsid w:val="00BA0C36"/>
    <w:rsid w:val="00BA0C56"/>
    <w:rsid w:val="00BA0E0A"/>
    <w:rsid w:val="00BA112C"/>
    <w:rsid w:val="00BA137C"/>
    <w:rsid w:val="00BA1DB7"/>
    <w:rsid w:val="00BA1FE2"/>
    <w:rsid w:val="00BA2218"/>
    <w:rsid w:val="00BA247E"/>
    <w:rsid w:val="00BA2491"/>
    <w:rsid w:val="00BA37D7"/>
    <w:rsid w:val="00BA38CE"/>
    <w:rsid w:val="00BA50DC"/>
    <w:rsid w:val="00BA5C57"/>
    <w:rsid w:val="00BA66C8"/>
    <w:rsid w:val="00BA689B"/>
    <w:rsid w:val="00BA7307"/>
    <w:rsid w:val="00BA7A18"/>
    <w:rsid w:val="00BB01B3"/>
    <w:rsid w:val="00BB0895"/>
    <w:rsid w:val="00BB16F8"/>
    <w:rsid w:val="00BB2BA8"/>
    <w:rsid w:val="00BB307C"/>
    <w:rsid w:val="00BB4024"/>
    <w:rsid w:val="00BB435D"/>
    <w:rsid w:val="00BB58C6"/>
    <w:rsid w:val="00BB5C39"/>
    <w:rsid w:val="00BB7057"/>
    <w:rsid w:val="00BB7D60"/>
    <w:rsid w:val="00BC03F1"/>
    <w:rsid w:val="00BC1180"/>
    <w:rsid w:val="00BC11BB"/>
    <w:rsid w:val="00BC138C"/>
    <w:rsid w:val="00BC2EBA"/>
    <w:rsid w:val="00BC34BF"/>
    <w:rsid w:val="00BC410D"/>
    <w:rsid w:val="00BC6163"/>
    <w:rsid w:val="00BC6272"/>
    <w:rsid w:val="00BC6C4E"/>
    <w:rsid w:val="00BC76EA"/>
    <w:rsid w:val="00BC7718"/>
    <w:rsid w:val="00BD037F"/>
    <w:rsid w:val="00BD0F72"/>
    <w:rsid w:val="00BD2B32"/>
    <w:rsid w:val="00BD37E2"/>
    <w:rsid w:val="00BD3BCC"/>
    <w:rsid w:val="00BD3EDA"/>
    <w:rsid w:val="00BD4E2B"/>
    <w:rsid w:val="00BD5B85"/>
    <w:rsid w:val="00BD6200"/>
    <w:rsid w:val="00BD622A"/>
    <w:rsid w:val="00BD6FA9"/>
    <w:rsid w:val="00BD7984"/>
    <w:rsid w:val="00BD7D91"/>
    <w:rsid w:val="00BE026F"/>
    <w:rsid w:val="00BE0D25"/>
    <w:rsid w:val="00BE15C4"/>
    <w:rsid w:val="00BE253D"/>
    <w:rsid w:val="00BE25DC"/>
    <w:rsid w:val="00BE2BDB"/>
    <w:rsid w:val="00BE3F95"/>
    <w:rsid w:val="00BE45EC"/>
    <w:rsid w:val="00BE53CF"/>
    <w:rsid w:val="00BE6CD7"/>
    <w:rsid w:val="00BF0DDF"/>
    <w:rsid w:val="00BF1C98"/>
    <w:rsid w:val="00BF2CB6"/>
    <w:rsid w:val="00BF3939"/>
    <w:rsid w:val="00BF411E"/>
    <w:rsid w:val="00BF58F6"/>
    <w:rsid w:val="00BF5B74"/>
    <w:rsid w:val="00BF5CD6"/>
    <w:rsid w:val="00BF6532"/>
    <w:rsid w:val="00BF680C"/>
    <w:rsid w:val="00BF765D"/>
    <w:rsid w:val="00BF778E"/>
    <w:rsid w:val="00BF7C96"/>
    <w:rsid w:val="00C000C2"/>
    <w:rsid w:val="00C000D4"/>
    <w:rsid w:val="00C0059E"/>
    <w:rsid w:val="00C0136F"/>
    <w:rsid w:val="00C01A74"/>
    <w:rsid w:val="00C02AE9"/>
    <w:rsid w:val="00C02BB2"/>
    <w:rsid w:val="00C0415D"/>
    <w:rsid w:val="00C047E9"/>
    <w:rsid w:val="00C04F99"/>
    <w:rsid w:val="00C0530F"/>
    <w:rsid w:val="00C06416"/>
    <w:rsid w:val="00C0654B"/>
    <w:rsid w:val="00C06798"/>
    <w:rsid w:val="00C10002"/>
    <w:rsid w:val="00C114FD"/>
    <w:rsid w:val="00C11746"/>
    <w:rsid w:val="00C12B7B"/>
    <w:rsid w:val="00C1318D"/>
    <w:rsid w:val="00C13261"/>
    <w:rsid w:val="00C13BB6"/>
    <w:rsid w:val="00C147C1"/>
    <w:rsid w:val="00C1510A"/>
    <w:rsid w:val="00C152B2"/>
    <w:rsid w:val="00C16315"/>
    <w:rsid w:val="00C166C1"/>
    <w:rsid w:val="00C16769"/>
    <w:rsid w:val="00C168AC"/>
    <w:rsid w:val="00C1701C"/>
    <w:rsid w:val="00C1720E"/>
    <w:rsid w:val="00C17A42"/>
    <w:rsid w:val="00C200FC"/>
    <w:rsid w:val="00C201A0"/>
    <w:rsid w:val="00C20341"/>
    <w:rsid w:val="00C220F7"/>
    <w:rsid w:val="00C2295A"/>
    <w:rsid w:val="00C22D14"/>
    <w:rsid w:val="00C22D64"/>
    <w:rsid w:val="00C22E86"/>
    <w:rsid w:val="00C23184"/>
    <w:rsid w:val="00C23B10"/>
    <w:rsid w:val="00C249CA"/>
    <w:rsid w:val="00C25021"/>
    <w:rsid w:val="00C25FFE"/>
    <w:rsid w:val="00C26E25"/>
    <w:rsid w:val="00C27202"/>
    <w:rsid w:val="00C30DCE"/>
    <w:rsid w:val="00C312DF"/>
    <w:rsid w:val="00C31951"/>
    <w:rsid w:val="00C32742"/>
    <w:rsid w:val="00C32E97"/>
    <w:rsid w:val="00C33064"/>
    <w:rsid w:val="00C33698"/>
    <w:rsid w:val="00C33D43"/>
    <w:rsid w:val="00C33D74"/>
    <w:rsid w:val="00C33F81"/>
    <w:rsid w:val="00C340C4"/>
    <w:rsid w:val="00C34555"/>
    <w:rsid w:val="00C3456E"/>
    <w:rsid w:val="00C34A75"/>
    <w:rsid w:val="00C34F79"/>
    <w:rsid w:val="00C35B40"/>
    <w:rsid w:val="00C36697"/>
    <w:rsid w:val="00C37020"/>
    <w:rsid w:val="00C41696"/>
    <w:rsid w:val="00C4234B"/>
    <w:rsid w:val="00C42598"/>
    <w:rsid w:val="00C42730"/>
    <w:rsid w:val="00C43592"/>
    <w:rsid w:val="00C43CC0"/>
    <w:rsid w:val="00C43F93"/>
    <w:rsid w:val="00C44064"/>
    <w:rsid w:val="00C44502"/>
    <w:rsid w:val="00C44F00"/>
    <w:rsid w:val="00C452FD"/>
    <w:rsid w:val="00C456CD"/>
    <w:rsid w:val="00C45C23"/>
    <w:rsid w:val="00C46055"/>
    <w:rsid w:val="00C46402"/>
    <w:rsid w:val="00C468CB"/>
    <w:rsid w:val="00C47C11"/>
    <w:rsid w:val="00C47F6B"/>
    <w:rsid w:val="00C5044A"/>
    <w:rsid w:val="00C50F1B"/>
    <w:rsid w:val="00C51202"/>
    <w:rsid w:val="00C51B05"/>
    <w:rsid w:val="00C51CF7"/>
    <w:rsid w:val="00C52F38"/>
    <w:rsid w:val="00C53A8C"/>
    <w:rsid w:val="00C5604D"/>
    <w:rsid w:val="00C56849"/>
    <w:rsid w:val="00C56F11"/>
    <w:rsid w:val="00C578BA"/>
    <w:rsid w:val="00C601F5"/>
    <w:rsid w:val="00C60802"/>
    <w:rsid w:val="00C61253"/>
    <w:rsid w:val="00C61E16"/>
    <w:rsid w:val="00C63591"/>
    <w:rsid w:val="00C64612"/>
    <w:rsid w:val="00C650BF"/>
    <w:rsid w:val="00C65367"/>
    <w:rsid w:val="00C65459"/>
    <w:rsid w:val="00C655DF"/>
    <w:rsid w:val="00C65A1B"/>
    <w:rsid w:val="00C6627D"/>
    <w:rsid w:val="00C66995"/>
    <w:rsid w:val="00C66D09"/>
    <w:rsid w:val="00C672FA"/>
    <w:rsid w:val="00C673A7"/>
    <w:rsid w:val="00C679AE"/>
    <w:rsid w:val="00C7170C"/>
    <w:rsid w:val="00C72884"/>
    <w:rsid w:val="00C72A52"/>
    <w:rsid w:val="00C73542"/>
    <w:rsid w:val="00C735C2"/>
    <w:rsid w:val="00C7385F"/>
    <w:rsid w:val="00C738A1"/>
    <w:rsid w:val="00C751D5"/>
    <w:rsid w:val="00C751EC"/>
    <w:rsid w:val="00C754BC"/>
    <w:rsid w:val="00C755B3"/>
    <w:rsid w:val="00C756B6"/>
    <w:rsid w:val="00C756B9"/>
    <w:rsid w:val="00C75A69"/>
    <w:rsid w:val="00C8003C"/>
    <w:rsid w:val="00C808B4"/>
    <w:rsid w:val="00C8106D"/>
    <w:rsid w:val="00C81A5B"/>
    <w:rsid w:val="00C82DAE"/>
    <w:rsid w:val="00C84BCD"/>
    <w:rsid w:val="00C8625B"/>
    <w:rsid w:val="00C873F5"/>
    <w:rsid w:val="00C87902"/>
    <w:rsid w:val="00C87B73"/>
    <w:rsid w:val="00C87C07"/>
    <w:rsid w:val="00C90164"/>
    <w:rsid w:val="00C91486"/>
    <w:rsid w:val="00C91750"/>
    <w:rsid w:val="00C91BFD"/>
    <w:rsid w:val="00C91E7B"/>
    <w:rsid w:val="00C92AF2"/>
    <w:rsid w:val="00C92E6F"/>
    <w:rsid w:val="00C93521"/>
    <w:rsid w:val="00C93895"/>
    <w:rsid w:val="00C93C45"/>
    <w:rsid w:val="00C9472F"/>
    <w:rsid w:val="00C9553C"/>
    <w:rsid w:val="00C95E09"/>
    <w:rsid w:val="00C9612C"/>
    <w:rsid w:val="00C96BFE"/>
    <w:rsid w:val="00C97651"/>
    <w:rsid w:val="00CA1915"/>
    <w:rsid w:val="00CA1AF9"/>
    <w:rsid w:val="00CA1E6B"/>
    <w:rsid w:val="00CA2395"/>
    <w:rsid w:val="00CA2B5B"/>
    <w:rsid w:val="00CA2B75"/>
    <w:rsid w:val="00CA3D91"/>
    <w:rsid w:val="00CA50BB"/>
    <w:rsid w:val="00CA55FE"/>
    <w:rsid w:val="00CA6BC9"/>
    <w:rsid w:val="00CA7A0A"/>
    <w:rsid w:val="00CA7CCD"/>
    <w:rsid w:val="00CB0166"/>
    <w:rsid w:val="00CB1D7D"/>
    <w:rsid w:val="00CB208A"/>
    <w:rsid w:val="00CB2933"/>
    <w:rsid w:val="00CB345A"/>
    <w:rsid w:val="00CB3B28"/>
    <w:rsid w:val="00CB4453"/>
    <w:rsid w:val="00CB4850"/>
    <w:rsid w:val="00CB54B6"/>
    <w:rsid w:val="00CB5FD7"/>
    <w:rsid w:val="00CB6CE6"/>
    <w:rsid w:val="00CB7474"/>
    <w:rsid w:val="00CB7868"/>
    <w:rsid w:val="00CB7CEC"/>
    <w:rsid w:val="00CC003F"/>
    <w:rsid w:val="00CC01A7"/>
    <w:rsid w:val="00CC03DE"/>
    <w:rsid w:val="00CC04FA"/>
    <w:rsid w:val="00CC1715"/>
    <w:rsid w:val="00CC3B3A"/>
    <w:rsid w:val="00CC3E26"/>
    <w:rsid w:val="00CC43B8"/>
    <w:rsid w:val="00CC5613"/>
    <w:rsid w:val="00CC56E4"/>
    <w:rsid w:val="00CC636C"/>
    <w:rsid w:val="00CC7475"/>
    <w:rsid w:val="00CD01E1"/>
    <w:rsid w:val="00CD01F6"/>
    <w:rsid w:val="00CD043C"/>
    <w:rsid w:val="00CD064E"/>
    <w:rsid w:val="00CD146B"/>
    <w:rsid w:val="00CD14BC"/>
    <w:rsid w:val="00CD1AA0"/>
    <w:rsid w:val="00CD1BAC"/>
    <w:rsid w:val="00CD261E"/>
    <w:rsid w:val="00CD2AF3"/>
    <w:rsid w:val="00CD36B4"/>
    <w:rsid w:val="00CD3C36"/>
    <w:rsid w:val="00CD3D81"/>
    <w:rsid w:val="00CD40AF"/>
    <w:rsid w:val="00CD4EB5"/>
    <w:rsid w:val="00CD4FAA"/>
    <w:rsid w:val="00CD5233"/>
    <w:rsid w:val="00CD5666"/>
    <w:rsid w:val="00CD588D"/>
    <w:rsid w:val="00CD5AC9"/>
    <w:rsid w:val="00CD5D4F"/>
    <w:rsid w:val="00CD62B8"/>
    <w:rsid w:val="00CD6E4F"/>
    <w:rsid w:val="00CD7307"/>
    <w:rsid w:val="00CD752C"/>
    <w:rsid w:val="00CD7B6B"/>
    <w:rsid w:val="00CE0064"/>
    <w:rsid w:val="00CE0A69"/>
    <w:rsid w:val="00CE0BB0"/>
    <w:rsid w:val="00CE0D3C"/>
    <w:rsid w:val="00CE1ACB"/>
    <w:rsid w:val="00CE1B32"/>
    <w:rsid w:val="00CE1EE7"/>
    <w:rsid w:val="00CE2118"/>
    <w:rsid w:val="00CE2395"/>
    <w:rsid w:val="00CE23EF"/>
    <w:rsid w:val="00CE341D"/>
    <w:rsid w:val="00CE3991"/>
    <w:rsid w:val="00CE466B"/>
    <w:rsid w:val="00CE4EE9"/>
    <w:rsid w:val="00CE52C6"/>
    <w:rsid w:val="00CE6944"/>
    <w:rsid w:val="00CE6997"/>
    <w:rsid w:val="00CE6C3A"/>
    <w:rsid w:val="00CE6D11"/>
    <w:rsid w:val="00CE762F"/>
    <w:rsid w:val="00CE7847"/>
    <w:rsid w:val="00CE7D91"/>
    <w:rsid w:val="00CE7DCA"/>
    <w:rsid w:val="00CE7E34"/>
    <w:rsid w:val="00CF01A8"/>
    <w:rsid w:val="00CF09B5"/>
    <w:rsid w:val="00CF101D"/>
    <w:rsid w:val="00CF10E0"/>
    <w:rsid w:val="00CF16CA"/>
    <w:rsid w:val="00CF1B00"/>
    <w:rsid w:val="00CF1BA1"/>
    <w:rsid w:val="00CF1D8F"/>
    <w:rsid w:val="00CF2383"/>
    <w:rsid w:val="00CF280E"/>
    <w:rsid w:val="00CF3473"/>
    <w:rsid w:val="00CF4AE2"/>
    <w:rsid w:val="00CF4B2D"/>
    <w:rsid w:val="00CF5A08"/>
    <w:rsid w:val="00CF5FE8"/>
    <w:rsid w:val="00CF64EE"/>
    <w:rsid w:val="00CF6755"/>
    <w:rsid w:val="00CF67D0"/>
    <w:rsid w:val="00CF72A6"/>
    <w:rsid w:val="00CF7657"/>
    <w:rsid w:val="00D0074B"/>
    <w:rsid w:val="00D017BA"/>
    <w:rsid w:val="00D01E78"/>
    <w:rsid w:val="00D0289B"/>
    <w:rsid w:val="00D029B2"/>
    <w:rsid w:val="00D032B8"/>
    <w:rsid w:val="00D03464"/>
    <w:rsid w:val="00D03470"/>
    <w:rsid w:val="00D03B0B"/>
    <w:rsid w:val="00D040D8"/>
    <w:rsid w:val="00D04138"/>
    <w:rsid w:val="00D04DA9"/>
    <w:rsid w:val="00D05566"/>
    <w:rsid w:val="00D0599D"/>
    <w:rsid w:val="00D07A03"/>
    <w:rsid w:val="00D10E88"/>
    <w:rsid w:val="00D11028"/>
    <w:rsid w:val="00D12519"/>
    <w:rsid w:val="00D1305C"/>
    <w:rsid w:val="00D13533"/>
    <w:rsid w:val="00D13823"/>
    <w:rsid w:val="00D147E3"/>
    <w:rsid w:val="00D1498A"/>
    <w:rsid w:val="00D14E88"/>
    <w:rsid w:val="00D158C8"/>
    <w:rsid w:val="00D166C1"/>
    <w:rsid w:val="00D16B12"/>
    <w:rsid w:val="00D17F2D"/>
    <w:rsid w:val="00D208D9"/>
    <w:rsid w:val="00D20A21"/>
    <w:rsid w:val="00D21C36"/>
    <w:rsid w:val="00D22B0B"/>
    <w:rsid w:val="00D23B7C"/>
    <w:rsid w:val="00D2445C"/>
    <w:rsid w:val="00D2472A"/>
    <w:rsid w:val="00D24A8C"/>
    <w:rsid w:val="00D251F5"/>
    <w:rsid w:val="00D252F0"/>
    <w:rsid w:val="00D25375"/>
    <w:rsid w:val="00D2549F"/>
    <w:rsid w:val="00D25D5F"/>
    <w:rsid w:val="00D26197"/>
    <w:rsid w:val="00D26331"/>
    <w:rsid w:val="00D27667"/>
    <w:rsid w:val="00D27987"/>
    <w:rsid w:val="00D30409"/>
    <w:rsid w:val="00D30A1F"/>
    <w:rsid w:val="00D30C58"/>
    <w:rsid w:val="00D31E8B"/>
    <w:rsid w:val="00D320CA"/>
    <w:rsid w:val="00D322C9"/>
    <w:rsid w:val="00D328C1"/>
    <w:rsid w:val="00D32A84"/>
    <w:rsid w:val="00D32D08"/>
    <w:rsid w:val="00D32F42"/>
    <w:rsid w:val="00D33025"/>
    <w:rsid w:val="00D33BB9"/>
    <w:rsid w:val="00D3437B"/>
    <w:rsid w:val="00D3472E"/>
    <w:rsid w:val="00D35818"/>
    <w:rsid w:val="00D35A27"/>
    <w:rsid w:val="00D35F7A"/>
    <w:rsid w:val="00D36546"/>
    <w:rsid w:val="00D3658F"/>
    <w:rsid w:val="00D372D8"/>
    <w:rsid w:val="00D40502"/>
    <w:rsid w:val="00D4065C"/>
    <w:rsid w:val="00D41D18"/>
    <w:rsid w:val="00D42F57"/>
    <w:rsid w:val="00D4337A"/>
    <w:rsid w:val="00D44387"/>
    <w:rsid w:val="00D445E8"/>
    <w:rsid w:val="00D4527A"/>
    <w:rsid w:val="00D45343"/>
    <w:rsid w:val="00D4539D"/>
    <w:rsid w:val="00D458C7"/>
    <w:rsid w:val="00D45AC6"/>
    <w:rsid w:val="00D45F9F"/>
    <w:rsid w:val="00D464DA"/>
    <w:rsid w:val="00D46AE1"/>
    <w:rsid w:val="00D46E13"/>
    <w:rsid w:val="00D47133"/>
    <w:rsid w:val="00D477C4"/>
    <w:rsid w:val="00D47A69"/>
    <w:rsid w:val="00D50890"/>
    <w:rsid w:val="00D50CC2"/>
    <w:rsid w:val="00D51DC2"/>
    <w:rsid w:val="00D52B32"/>
    <w:rsid w:val="00D538D4"/>
    <w:rsid w:val="00D53F98"/>
    <w:rsid w:val="00D542C6"/>
    <w:rsid w:val="00D542F8"/>
    <w:rsid w:val="00D54B8A"/>
    <w:rsid w:val="00D54CD9"/>
    <w:rsid w:val="00D550E8"/>
    <w:rsid w:val="00D55505"/>
    <w:rsid w:val="00D55EBE"/>
    <w:rsid w:val="00D566C8"/>
    <w:rsid w:val="00D56971"/>
    <w:rsid w:val="00D56FC4"/>
    <w:rsid w:val="00D575D6"/>
    <w:rsid w:val="00D57D9C"/>
    <w:rsid w:val="00D60110"/>
    <w:rsid w:val="00D602C0"/>
    <w:rsid w:val="00D60F35"/>
    <w:rsid w:val="00D6129C"/>
    <w:rsid w:val="00D61476"/>
    <w:rsid w:val="00D629BE"/>
    <w:rsid w:val="00D62B8A"/>
    <w:rsid w:val="00D62C1E"/>
    <w:rsid w:val="00D6323B"/>
    <w:rsid w:val="00D635B7"/>
    <w:rsid w:val="00D63B57"/>
    <w:rsid w:val="00D63B89"/>
    <w:rsid w:val="00D63BDE"/>
    <w:rsid w:val="00D63E19"/>
    <w:rsid w:val="00D64797"/>
    <w:rsid w:val="00D6501A"/>
    <w:rsid w:val="00D65520"/>
    <w:rsid w:val="00D65C92"/>
    <w:rsid w:val="00D66D1B"/>
    <w:rsid w:val="00D67929"/>
    <w:rsid w:val="00D70896"/>
    <w:rsid w:val="00D711C8"/>
    <w:rsid w:val="00D71884"/>
    <w:rsid w:val="00D720E9"/>
    <w:rsid w:val="00D72BF8"/>
    <w:rsid w:val="00D73342"/>
    <w:rsid w:val="00D73AD4"/>
    <w:rsid w:val="00D73ED6"/>
    <w:rsid w:val="00D73EDA"/>
    <w:rsid w:val="00D73EF5"/>
    <w:rsid w:val="00D75844"/>
    <w:rsid w:val="00D778F3"/>
    <w:rsid w:val="00D77C43"/>
    <w:rsid w:val="00D77C6C"/>
    <w:rsid w:val="00D77FB2"/>
    <w:rsid w:val="00D810DA"/>
    <w:rsid w:val="00D820F4"/>
    <w:rsid w:val="00D823BE"/>
    <w:rsid w:val="00D8283E"/>
    <w:rsid w:val="00D82918"/>
    <w:rsid w:val="00D82C20"/>
    <w:rsid w:val="00D82E97"/>
    <w:rsid w:val="00D839DE"/>
    <w:rsid w:val="00D83BE4"/>
    <w:rsid w:val="00D83ED9"/>
    <w:rsid w:val="00D843AF"/>
    <w:rsid w:val="00D845AE"/>
    <w:rsid w:val="00D85917"/>
    <w:rsid w:val="00D866C1"/>
    <w:rsid w:val="00D87728"/>
    <w:rsid w:val="00D87F08"/>
    <w:rsid w:val="00D90D08"/>
    <w:rsid w:val="00D90DE7"/>
    <w:rsid w:val="00D9190C"/>
    <w:rsid w:val="00D91BFB"/>
    <w:rsid w:val="00D92D54"/>
    <w:rsid w:val="00D93680"/>
    <w:rsid w:val="00D940FD"/>
    <w:rsid w:val="00D94308"/>
    <w:rsid w:val="00D943C7"/>
    <w:rsid w:val="00D946DB"/>
    <w:rsid w:val="00D95823"/>
    <w:rsid w:val="00D95B84"/>
    <w:rsid w:val="00D95DD3"/>
    <w:rsid w:val="00D960AC"/>
    <w:rsid w:val="00D9735B"/>
    <w:rsid w:val="00D97565"/>
    <w:rsid w:val="00D97C71"/>
    <w:rsid w:val="00DA0906"/>
    <w:rsid w:val="00DA0E7B"/>
    <w:rsid w:val="00DA1431"/>
    <w:rsid w:val="00DA143E"/>
    <w:rsid w:val="00DA179D"/>
    <w:rsid w:val="00DA1A23"/>
    <w:rsid w:val="00DA22B3"/>
    <w:rsid w:val="00DA337E"/>
    <w:rsid w:val="00DA35E5"/>
    <w:rsid w:val="00DA3ADE"/>
    <w:rsid w:val="00DA4220"/>
    <w:rsid w:val="00DA4769"/>
    <w:rsid w:val="00DA49BA"/>
    <w:rsid w:val="00DA4A22"/>
    <w:rsid w:val="00DA555C"/>
    <w:rsid w:val="00DA69C7"/>
    <w:rsid w:val="00DA720F"/>
    <w:rsid w:val="00DA760F"/>
    <w:rsid w:val="00DB0614"/>
    <w:rsid w:val="00DB0A6E"/>
    <w:rsid w:val="00DB0B6A"/>
    <w:rsid w:val="00DB1E16"/>
    <w:rsid w:val="00DB231F"/>
    <w:rsid w:val="00DB2CC0"/>
    <w:rsid w:val="00DB320A"/>
    <w:rsid w:val="00DB419A"/>
    <w:rsid w:val="00DB42FD"/>
    <w:rsid w:val="00DB47A1"/>
    <w:rsid w:val="00DB4999"/>
    <w:rsid w:val="00DB5868"/>
    <w:rsid w:val="00DB5A4F"/>
    <w:rsid w:val="00DB66D0"/>
    <w:rsid w:val="00DB6C81"/>
    <w:rsid w:val="00DB6DE0"/>
    <w:rsid w:val="00DC1096"/>
    <w:rsid w:val="00DC176F"/>
    <w:rsid w:val="00DC1D30"/>
    <w:rsid w:val="00DC4C3E"/>
    <w:rsid w:val="00DC4C70"/>
    <w:rsid w:val="00DC4DC0"/>
    <w:rsid w:val="00DC4F09"/>
    <w:rsid w:val="00DC5C2C"/>
    <w:rsid w:val="00DC63AA"/>
    <w:rsid w:val="00DC68CA"/>
    <w:rsid w:val="00DC73E7"/>
    <w:rsid w:val="00DC7415"/>
    <w:rsid w:val="00DC7879"/>
    <w:rsid w:val="00DD07CA"/>
    <w:rsid w:val="00DD38BE"/>
    <w:rsid w:val="00DD3D40"/>
    <w:rsid w:val="00DD437A"/>
    <w:rsid w:val="00DD4DE6"/>
    <w:rsid w:val="00DD4E60"/>
    <w:rsid w:val="00DD56D4"/>
    <w:rsid w:val="00DD5A22"/>
    <w:rsid w:val="00DD6359"/>
    <w:rsid w:val="00DD6980"/>
    <w:rsid w:val="00DD6BDD"/>
    <w:rsid w:val="00DD6D3E"/>
    <w:rsid w:val="00DD6D6E"/>
    <w:rsid w:val="00DD702F"/>
    <w:rsid w:val="00DD762A"/>
    <w:rsid w:val="00DE0284"/>
    <w:rsid w:val="00DE037B"/>
    <w:rsid w:val="00DE09C8"/>
    <w:rsid w:val="00DE1FDB"/>
    <w:rsid w:val="00DE242B"/>
    <w:rsid w:val="00DE306F"/>
    <w:rsid w:val="00DE4348"/>
    <w:rsid w:val="00DE4E7D"/>
    <w:rsid w:val="00DE5497"/>
    <w:rsid w:val="00DE62B0"/>
    <w:rsid w:val="00DE7CDF"/>
    <w:rsid w:val="00DE7E12"/>
    <w:rsid w:val="00DF01CD"/>
    <w:rsid w:val="00DF02C8"/>
    <w:rsid w:val="00DF0F35"/>
    <w:rsid w:val="00DF12F6"/>
    <w:rsid w:val="00DF1370"/>
    <w:rsid w:val="00DF1CCE"/>
    <w:rsid w:val="00DF2063"/>
    <w:rsid w:val="00DF3320"/>
    <w:rsid w:val="00DF3C94"/>
    <w:rsid w:val="00DF489F"/>
    <w:rsid w:val="00DF4F4F"/>
    <w:rsid w:val="00DF5A9A"/>
    <w:rsid w:val="00DF6385"/>
    <w:rsid w:val="00DF643F"/>
    <w:rsid w:val="00DF677C"/>
    <w:rsid w:val="00DF721D"/>
    <w:rsid w:val="00DF722B"/>
    <w:rsid w:val="00DF739D"/>
    <w:rsid w:val="00E000AF"/>
    <w:rsid w:val="00E01572"/>
    <w:rsid w:val="00E02EBF"/>
    <w:rsid w:val="00E03741"/>
    <w:rsid w:val="00E03810"/>
    <w:rsid w:val="00E03910"/>
    <w:rsid w:val="00E05626"/>
    <w:rsid w:val="00E05D1F"/>
    <w:rsid w:val="00E064F8"/>
    <w:rsid w:val="00E06BAB"/>
    <w:rsid w:val="00E0743D"/>
    <w:rsid w:val="00E10B68"/>
    <w:rsid w:val="00E117AE"/>
    <w:rsid w:val="00E13112"/>
    <w:rsid w:val="00E13124"/>
    <w:rsid w:val="00E13DCE"/>
    <w:rsid w:val="00E13E38"/>
    <w:rsid w:val="00E141AA"/>
    <w:rsid w:val="00E14771"/>
    <w:rsid w:val="00E15454"/>
    <w:rsid w:val="00E15689"/>
    <w:rsid w:val="00E15891"/>
    <w:rsid w:val="00E162EE"/>
    <w:rsid w:val="00E164E3"/>
    <w:rsid w:val="00E164E6"/>
    <w:rsid w:val="00E16F43"/>
    <w:rsid w:val="00E17943"/>
    <w:rsid w:val="00E1795C"/>
    <w:rsid w:val="00E17A66"/>
    <w:rsid w:val="00E17A74"/>
    <w:rsid w:val="00E217FC"/>
    <w:rsid w:val="00E21E75"/>
    <w:rsid w:val="00E258BB"/>
    <w:rsid w:val="00E266AF"/>
    <w:rsid w:val="00E26B6E"/>
    <w:rsid w:val="00E26C09"/>
    <w:rsid w:val="00E27085"/>
    <w:rsid w:val="00E271B8"/>
    <w:rsid w:val="00E305D0"/>
    <w:rsid w:val="00E319EA"/>
    <w:rsid w:val="00E31DBA"/>
    <w:rsid w:val="00E3213A"/>
    <w:rsid w:val="00E347F3"/>
    <w:rsid w:val="00E34D12"/>
    <w:rsid w:val="00E34DED"/>
    <w:rsid w:val="00E35FF1"/>
    <w:rsid w:val="00E360A2"/>
    <w:rsid w:val="00E360D4"/>
    <w:rsid w:val="00E36516"/>
    <w:rsid w:val="00E36525"/>
    <w:rsid w:val="00E36C56"/>
    <w:rsid w:val="00E37139"/>
    <w:rsid w:val="00E37EFB"/>
    <w:rsid w:val="00E37F9C"/>
    <w:rsid w:val="00E402F2"/>
    <w:rsid w:val="00E4036D"/>
    <w:rsid w:val="00E405E1"/>
    <w:rsid w:val="00E417E1"/>
    <w:rsid w:val="00E42EDB"/>
    <w:rsid w:val="00E4316B"/>
    <w:rsid w:val="00E43FCB"/>
    <w:rsid w:val="00E44576"/>
    <w:rsid w:val="00E44BC8"/>
    <w:rsid w:val="00E44F7E"/>
    <w:rsid w:val="00E44FFF"/>
    <w:rsid w:val="00E45347"/>
    <w:rsid w:val="00E4598F"/>
    <w:rsid w:val="00E46122"/>
    <w:rsid w:val="00E46609"/>
    <w:rsid w:val="00E46724"/>
    <w:rsid w:val="00E47127"/>
    <w:rsid w:val="00E47D13"/>
    <w:rsid w:val="00E47D5E"/>
    <w:rsid w:val="00E51859"/>
    <w:rsid w:val="00E5191D"/>
    <w:rsid w:val="00E51A1C"/>
    <w:rsid w:val="00E51AC5"/>
    <w:rsid w:val="00E522BE"/>
    <w:rsid w:val="00E53A21"/>
    <w:rsid w:val="00E53A60"/>
    <w:rsid w:val="00E53B08"/>
    <w:rsid w:val="00E53EEB"/>
    <w:rsid w:val="00E543F2"/>
    <w:rsid w:val="00E548A9"/>
    <w:rsid w:val="00E54C71"/>
    <w:rsid w:val="00E54F02"/>
    <w:rsid w:val="00E55EB8"/>
    <w:rsid w:val="00E57041"/>
    <w:rsid w:val="00E57D1F"/>
    <w:rsid w:val="00E57DC9"/>
    <w:rsid w:val="00E606C8"/>
    <w:rsid w:val="00E607F8"/>
    <w:rsid w:val="00E613B9"/>
    <w:rsid w:val="00E62E78"/>
    <w:rsid w:val="00E62FF6"/>
    <w:rsid w:val="00E637B4"/>
    <w:rsid w:val="00E63B6D"/>
    <w:rsid w:val="00E6445F"/>
    <w:rsid w:val="00E64AD5"/>
    <w:rsid w:val="00E66458"/>
    <w:rsid w:val="00E66BA4"/>
    <w:rsid w:val="00E67F35"/>
    <w:rsid w:val="00E700A7"/>
    <w:rsid w:val="00E70408"/>
    <w:rsid w:val="00E71B56"/>
    <w:rsid w:val="00E720A4"/>
    <w:rsid w:val="00E73401"/>
    <w:rsid w:val="00E73BF2"/>
    <w:rsid w:val="00E743E3"/>
    <w:rsid w:val="00E745E5"/>
    <w:rsid w:val="00E74E35"/>
    <w:rsid w:val="00E76591"/>
    <w:rsid w:val="00E77B94"/>
    <w:rsid w:val="00E803D0"/>
    <w:rsid w:val="00E81D0D"/>
    <w:rsid w:val="00E843B3"/>
    <w:rsid w:val="00E8480E"/>
    <w:rsid w:val="00E84F62"/>
    <w:rsid w:val="00E84FCD"/>
    <w:rsid w:val="00E87026"/>
    <w:rsid w:val="00E87AF3"/>
    <w:rsid w:val="00E90930"/>
    <w:rsid w:val="00E90ADE"/>
    <w:rsid w:val="00E9154D"/>
    <w:rsid w:val="00E92683"/>
    <w:rsid w:val="00E92B9D"/>
    <w:rsid w:val="00E938B7"/>
    <w:rsid w:val="00E93926"/>
    <w:rsid w:val="00E94227"/>
    <w:rsid w:val="00E942E1"/>
    <w:rsid w:val="00E94B3B"/>
    <w:rsid w:val="00E956E0"/>
    <w:rsid w:val="00E957CC"/>
    <w:rsid w:val="00E959E3"/>
    <w:rsid w:val="00E96B7F"/>
    <w:rsid w:val="00E96B8A"/>
    <w:rsid w:val="00E96BFD"/>
    <w:rsid w:val="00E96E2E"/>
    <w:rsid w:val="00E973E5"/>
    <w:rsid w:val="00EA0597"/>
    <w:rsid w:val="00EA0A1F"/>
    <w:rsid w:val="00EA1B0A"/>
    <w:rsid w:val="00EA1FDF"/>
    <w:rsid w:val="00EA2788"/>
    <w:rsid w:val="00EA29DE"/>
    <w:rsid w:val="00EA29F5"/>
    <w:rsid w:val="00EA3199"/>
    <w:rsid w:val="00EA3487"/>
    <w:rsid w:val="00EA3ACD"/>
    <w:rsid w:val="00EA3BA4"/>
    <w:rsid w:val="00EA3D4D"/>
    <w:rsid w:val="00EA48E4"/>
    <w:rsid w:val="00EA522C"/>
    <w:rsid w:val="00EA5D8C"/>
    <w:rsid w:val="00EA6723"/>
    <w:rsid w:val="00EA6BF2"/>
    <w:rsid w:val="00EA6CCB"/>
    <w:rsid w:val="00EB007A"/>
    <w:rsid w:val="00EB00E4"/>
    <w:rsid w:val="00EB0342"/>
    <w:rsid w:val="00EB204C"/>
    <w:rsid w:val="00EB25D4"/>
    <w:rsid w:val="00EB3CB5"/>
    <w:rsid w:val="00EB5A77"/>
    <w:rsid w:val="00EB5E0D"/>
    <w:rsid w:val="00EB5EF0"/>
    <w:rsid w:val="00EB649E"/>
    <w:rsid w:val="00EB7210"/>
    <w:rsid w:val="00EB752F"/>
    <w:rsid w:val="00EC0482"/>
    <w:rsid w:val="00EC1032"/>
    <w:rsid w:val="00EC1BB2"/>
    <w:rsid w:val="00EC1EC9"/>
    <w:rsid w:val="00EC1FD6"/>
    <w:rsid w:val="00EC2D3C"/>
    <w:rsid w:val="00EC39F4"/>
    <w:rsid w:val="00EC5B07"/>
    <w:rsid w:val="00EC6862"/>
    <w:rsid w:val="00EC6C72"/>
    <w:rsid w:val="00EC7394"/>
    <w:rsid w:val="00EC73DE"/>
    <w:rsid w:val="00EC7578"/>
    <w:rsid w:val="00EC7E77"/>
    <w:rsid w:val="00ED20F7"/>
    <w:rsid w:val="00ED21D9"/>
    <w:rsid w:val="00ED2B8A"/>
    <w:rsid w:val="00ED2E35"/>
    <w:rsid w:val="00ED3443"/>
    <w:rsid w:val="00ED3CC3"/>
    <w:rsid w:val="00ED436A"/>
    <w:rsid w:val="00ED44BC"/>
    <w:rsid w:val="00ED4C0E"/>
    <w:rsid w:val="00ED5151"/>
    <w:rsid w:val="00ED5920"/>
    <w:rsid w:val="00ED72A3"/>
    <w:rsid w:val="00EE041D"/>
    <w:rsid w:val="00EE052A"/>
    <w:rsid w:val="00EE06B8"/>
    <w:rsid w:val="00EE0807"/>
    <w:rsid w:val="00EE140D"/>
    <w:rsid w:val="00EE45BB"/>
    <w:rsid w:val="00EE4F2D"/>
    <w:rsid w:val="00EE5E05"/>
    <w:rsid w:val="00EE5E75"/>
    <w:rsid w:val="00EE5F20"/>
    <w:rsid w:val="00EE6193"/>
    <w:rsid w:val="00EE6525"/>
    <w:rsid w:val="00EE6623"/>
    <w:rsid w:val="00EE7003"/>
    <w:rsid w:val="00EE7C18"/>
    <w:rsid w:val="00EF0147"/>
    <w:rsid w:val="00EF16EA"/>
    <w:rsid w:val="00EF230A"/>
    <w:rsid w:val="00EF25B5"/>
    <w:rsid w:val="00EF2CB1"/>
    <w:rsid w:val="00EF2CC2"/>
    <w:rsid w:val="00EF3F0E"/>
    <w:rsid w:val="00EF4020"/>
    <w:rsid w:val="00EF5963"/>
    <w:rsid w:val="00F005C0"/>
    <w:rsid w:val="00F012BC"/>
    <w:rsid w:val="00F01A1C"/>
    <w:rsid w:val="00F01A4E"/>
    <w:rsid w:val="00F01F1B"/>
    <w:rsid w:val="00F049E7"/>
    <w:rsid w:val="00F05477"/>
    <w:rsid w:val="00F05E5B"/>
    <w:rsid w:val="00F069E7"/>
    <w:rsid w:val="00F07AE9"/>
    <w:rsid w:val="00F10A1F"/>
    <w:rsid w:val="00F10DA0"/>
    <w:rsid w:val="00F10E17"/>
    <w:rsid w:val="00F111CF"/>
    <w:rsid w:val="00F11801"/>
    <w:rsid w:val="00F12499"/>
    <w:rsid w:val="00F12AF5"/>
    <w:rsid w:val="00F12AF8"/>
    <w:rsid w:val="00F13A2E"/>
    <w:rsid w:val="00F1565F"/>
    <w:rsid w:val="00F15831"/>
    <w:rsid w:val="00F15AA1"/>
    <w:rsid w:val="00F15E63"/>
    <w:rsid w:val="00F15EC2"/>
    <w:rsid w:val="00F16ADC"/>
    <w:rsid w:val="00F17C4B"/>
    <w:rsid w:val="00F20D17"/>
    <w:rsid w:val="00F20D9A"/>
    <w:rsid w:val="00F20F8B"/>
    <w:rsid w:val="00F212C1"/>
    <w:rsid w:val="00F22597"/>
    <w:rsid w:val="00F23462"/>
    <w:rsid w:val="00F234C3"/>
    <w:rsid w:val="00F23A73"/>
    <w:rsid w:val="00F23D83"/>
    <w:rsid w:val="00F2607F"/>
    <w:rsid w:val="00F2683F"/>
    <w:rsid w:val="00F3105A"/>
    <w:rsid w:val="00F3245D"/>
    <w:rsid w:val="00F32C23"/>
    <w:rsid w:val="00F345E9"/>
    <w:rsid w:val="00F3570D"/>
    <w:rsid w:val="00F35FB6"/>
    <w:rsid w:val="00F4043F"/>
    <w:rsid w:val="00F40F1C"/>
    <w:rsid w:val="00F41840"/>
    <w:rsid w:val="00F418C3"/>
    <w:rsid w:val="00F419C3"/>
    <w:rsid w:val="00F41A7A"/>
    <w:rsid w:val="00F43265"/>
    <w:rsid w:val="00F432F7"/>
    <w:rsid w:val="00F43C7C"/>
    <w:rsid w:val="00F43EC3"/>
    <w:rsid w:val="00F43FA6"/>
    <w:rsid w:val="00F44D56"/>
    <w:rsid w:val="00F45048"/>
    <w:rsid w:val="00F462EC"/>
    <w:rsid w:val="00F463B6"/>
    <w:rsid w:val="00F46754"/>
    <w:rsid w:val="00F477D6"/>
    <w:rsid w:val="00F47C36"/>
    <w:rsid w:val="00F47D8B"/>
    <w:rsid w:val="00F509EE"/>
    <w:rsid w:val="00F50A6D"/>
    <w:rsid w:val="00F50DC0"/>
    <w:rsid w:val="00F5133B"/>
    <w:rsid w:val="00F52702"/>
    <w:rsid w:val="00F52975"/>
    <w:rsid w:val="00F52CD9"/>
    <w:rsid w:val="00F52E8D"/>
    <w:rsid w:val="00F52EF7"/>
    <w:rsid w:val="00F53555"/>
    <w:rsid w:val="00F53A60"/>
    <w:rsid w:val="00F53F11"/>
    <w:rsid w:val="00F54297"/>
    <w:rsid w:val="00F544D3"/>
    <w:rsid w:val="00F551F5"/>
    <w:rsid w:val="00F55341"/>
    <w:rsid w:val="00F5695A"/>
    <w:rsid w:val="00F57383"/>
    <w:rsid w:val="00F60F9F"/>
    <w:rsid w:val="00F61EB8"/>
    <w:rsid w:val="00F62D79"/>
    <w:rsid w:val="00F631B6"/>
    <w:rsid w:val="00F63BC5"/>
    <w:rsid w:val="00F644E4"/>
    <w:rsid w:val="00F64ACF"/>
    <w:rsid w:val="00F64AF2"/>
    <w:rsid w:val="00F64CDC"/>
    <w:rsid w:val="00F67238"/>
    <w:rsid w:val="00F67BDB"/>
    <w:rsid w:val="00F713C6"/>
    <w:rsid w:val="00F71556"/>
    <w:rsid w:val="00F71B25"/>
    <w:rsid w:val="00F72BF9"/>
    <w:rsid w:val="00F73D20"/>
    <w:rsid w:val="00F73E75"/>
    <w:rsid w:val="00F73F6B"/>
    <w:rsid w:val="00F74115"/>
    <w:rsid w:val="00F747DC"/>
    <w:rsid w:val="00F74A7F"/>
    <w:rsid w:val="00F75B39"/>
    <w:rsid w:val="00F75F46"/>
    <w:rsid w:val="00F76183"/>
    <w:rsid w:val="00F76ACB"/>
    <w:rsid w:val="00F76F6C"/>
    <w:rsid w:val="00F77EC2"/>
    <w:rsid w:val="00F826EA"/>
    <w:rsid w:val="00F8297C"/>
    <w:rsid w:val="00F82B45"/>
    <w:rsid w:val="00F843F4"/>
    <w:rsid w:val="00F84A85"/>
    <w:rsid w:val="00F84FE3"/>
    <w:rsid w:val="00F8574B"/>
    <w:rsid w:val="00F870E7"/>
    <w:rsid w:val="00F874D5"/>
    <w:rsid w:val="00F90190"/>
    <w:rsid w:val="00F90748"/>
    <w:rsid w:val="00F9116F"/>
    <w:rsid w:val="00F911D3"/>
    <w:rsid w:val="00F91D89"/>
    <w:rsid w:val="00F92068"/>
    <w:rsid w:val="00F925ED"/>
    <w:rsid w:val="00F9394D"/>
    <w:rsid w:val="00F94163"/>
    <w:rsid w:val="00F9541D"/>
    <w:rsid w:val="00F95CDF"/>
    <w:rsid w:val="00F96CFB"/>
    <w:rsid w:val="00F978E3"/>
    <w:rsid w:val="00F97D79"/>
    <w:rsid w:val="00FA0927"/>
    <w:rsid w:val="00FA09DF"/>
    <w:rsid w:val="00FA1926"/>
    <w:rsid w:val="00FA1ED7"/>
    <w:rsid w:val="00FA1F17"/>
    <w:rsid w:val="00FA2B9D"/>
    <w:rsid w:val="00FA3CC4"/>
    <w:rsid w:val="00FA42AC"/>
    <w:rsid w:val="00FA45CF"/>
    <w:rsid w:val="00FA51CA"/>
    <w:rsid w:val="00FA5F51"/>
    <w:rsid w:val="00FA610B"/>
    <w:rsid w:val="00FA6D11"/>
    <w:rsid w:val="00FA6E29"/>
    <w:rsid w:val="00FA73E4"/>
    <w:rsid w:val="00FA73FA"/>
    <w:rsid w:val="00FA7D2E"/>
    <w:rsid w:val="00FB058A"/>
    <w:rsid w:val="00FB0601"/>
    <w:rsid w:val="00FB17DB"/>
    <w:rsid w:val="00FB17F5"/>
    <w:rsid w:val="00FB19CB"/>
    <w:rsid w:val="00FB1A64"/>
    <w:rsid w:val="00FB2FFF"/>
    <w:rsid w:val="00FB3779"/>
    <w:rsid w:val="00FB418C"/>
    <w:rsid w:val="00FB4B74"/>
    <w:rsid w:val="00FB4C3D"/>
    <w:rsid w:val="00FB4F49"/>
    <w:rsid w:val="00FB5D7A"/>
    <w:rsid w:val="00FB69A1"/>
    <w:rsid w:val="00FB6AE0"/>
    <w:rsid w:val="00FB6CA7"/>
    <w:rsid w:val="00FB7194"/>
    <w:rsid w:val="00FB7255"/>
    <w:rsid w:val="00FB7901"/>
    <w:rsid w:val="00FC0CF3"/>
    <w:rsid w:val="00FC0FA3"/>
    <w:rsid w:val="00FC18DC"/>
    <w:rsid w:val="00FC1B75"/>
    <w:rsid w:val="00FC2908"/>
    <w:rsid w:val="00FC2EEF"/>
    <w:rsid w:val="00FC392E"/>
    <w:rsid w:val="00FC3C33"/>
    <w:rsid w:val="00FC41A3"/>
    <w:rsid w:val="00FC4756"/>
    <w:rsid w:val="00FC492A"/>
    <w:rsid w:val="00FC4F97"/>
    <w:rsid w:val="00FC6185"/>
    <w:rsid w:val="00FC6694"/>
    <w:rsid w:val="00FC6999"/>
    <w:rsid w:val="00FC6AFC"/>
    <w:rsid w:val="00FC7094"/>
    <w:rsid w:val="00FC7EC5"/>
    <w:rsid w:val="00FD0257"/>
    <w:rsid w:val="00FD11A6"/>
    <w:rsid w:val="00FD144A"/>
    <w:rsid w:val="00FD2122"/>
    <w:rsid w:val="00FD22E3"/>
    <w:rsid w:val="00FD2BC3"/>
    <w:rsid w:val="00FD331F"/>
    <w:rsid w:val="00FD4263"/>
    <w:rsid w:val="00FD4870"/>
    <w:rsid w:val="00FD5876"/>
    <w:rsid w:val="00FD63A0"/>
    <w:rsid w:val="00FD6ACA"/>
    <w:rsid w:val="00FD6ED2"/>
    <w:rsid w:val="00FD700D"/>
    <w:rsid w:val="00FD73CC"/>
    <w:rsid w:val="00FD7617"/>
    <w:rsid w:val="00FD76F2"/>
    <w:rsid w:val="00FE0008"/>
    <w:rsid w:val="00FE0046"/>
    <w:rsid w:val="00FE081E"/>
    <w:rsid w:val="00FE183F"/>
    <w:rsid w:val="00FE1CC5"/>
    <w:rsid w:val="00FE279F"/>
    <w:rsid w:val="00FE314E"/>
    <w:rsid w:val="00FE315A"/>
    <w:rsid w:val="00FE408A"/>
    <w:rsid w:val="00FE500D"/>
    <w:rsid w:val="00FE5E07"/>
    <w:rsid w:val="00FE646B"/>
    <w:rsid w:val="00FE6519"/>
    <w:rsid w:val="00FE70AD"/>
    <w:rsid w:val="00FE7994"/>
    <w:rsid w:val="00FE7A39"/>
    <w:rsid w:val="00FE7D39"/>
    <w:rsid w:val="00FE7F75"/>
    <w:rsid w:val="00FF081A"/>
    <w:rsid w:val="00FF09FF"/>
    <w:rsid w:val="00FF0FAB"/>
    <w:rsid w:val="00FF158D"/>
    <w:rsid w:val="00FF160A"/>
    <w:rsid w:val="00FF1C0A"/>
    <w:rsid w:val="00FF1E98"/>
    <w:rsid w:val="00FF20AE"/>
    <w:rsid w:val="00FF338B"/>
    <w:rsid w:val="00FF3591"/>
    <w:rsid w:val="00FF3C14"/>
    <w:rsid w:val="00FF4961"/>
    <w:rsid w:val="00FF5613"/>
    <w:rsid w:val="00FF5D48"/>
    <w:rsid w:val="00FF62CE"/>
    <w:rsid w:val="00FF72A2"/>
    <w:rsid w:val="00FF7311"/>
    <w:rsid w:val="00FF7495"/>
    <w:rsid w:val="00FF7624"/>
    <w:rsid w:val="00FF767C"/>
    <w:rsid w:val="00FF7CB5"/>
    <w:rsid w:val="00FF7D3F"/>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新細明體" w:hAnsi="Calibri" w:cs="Times New Roman"/>
        <w:kern w:val="2"/>
        <w:sz w:val="24"/>
        <w:szCs w:val="22"/>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6403"/>
    <w:pPr>
      <w:widowControl w:val="0"/>
    </w:p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2B6403"/>
    <w:pPr>
      <w:tabs>
        <w:tab w:val="center" w:pos="4153"/>
        <w:tab w:val="right" w:pos="8306"/>
      </w:tabs>
      <w:snapToGrid w:val="0"/>
    </w:pPr>
    <w:rPr>
      <w:sz w:val="20"/>
      <w:szCs w:val="20"/>
    </w:rPr>
  </w:style>
  <w:style w:type="character" w:customStyle="1" w:styleId="HeaderChar">
    <w:name w:val="Header Char"/>
    <w:basedOn w:val="DefaultParagraphFont"/>
    <w:link w:val="Header"/>
    <w:uiPriority w:val="99"/>
    <w:locked/>
    <w:rsid w:val="002B6403"/>
    <w:rPr>
      <w:rFonts w:cs="Times New Roman"/>
      <w:sz w:val="20"/>
      <w:szCs w:val="20"/>
    </w:rPr>
  </w:style>
  <w:style w:type="paragraph" w:styleId="Footer">
    <w:name w:val="footer"/>
    <w:basedOn w:val="Normal"/>
    <w:link w:val="FooterChar"/>
    <w:uiPriority w:val="99"/>
    <w:rsid w:val="002B6403"/>
    <w:pPr>
      <w:tabs>
        <w:tab w:val="center" w:pos="4153"/>
        <w:tab w:val="right" w:pos="8306"/>
      </w:tabs>
      <w:snapToGrid w:val="0"/>
    </w:pPr>
    <w:rPr>
      <w:sz w:val="20"/>
      <w:szCs w:val="20"/>
    </w:rPr>
  </w:style>
  <w:style w:type="character" w:customStyle="1" w:styleId="FooterChar">
    <w:name w:val="Footer Char"/>
    <w:basedOn w:val="DefaultParagraphFont"/>
    <w:link w:val="Footer"/>
    <w:uiPriority w:val="99"/>
    <w:locked/>
    <w:rsid w:val="002B6403"/>
    <w:rPr>
      <w:rFonts w:cs="Times New Roman"/>
      <w:sz w:val="20"/>
      <w:szCs w:val="20"/>
    </w:rPr>
  </w:style>
  <w:style w:type="paragraph" w:styleId="NormalWeb">
    <w:name w:val="Normal (Web)"/>
    <w:basedOn w:val="Normal"/>
    <w:uiPriority w:val="99"/>
    <w:rsid w:val="002B6403"/>
    <w:pPr>
      <w:widowControl/>
      <w:spacing w:before="100" w:beforeAutospacing="1" w:after="100" w:afterAutospacing="1"/>
    </w:pPr>
    <w:rPr>
      <w:rFonts w:ascii="新細明體" w:hAnsi="新細明體" w:cs="新細明體"/>
      <w:kern w:val="0"/>
      <w:szCs w:val="24"/>
    </w:rPr>
  </w:style>
  <w:style w:type="character" w:styleId="Hyperlink">
    <w:name w:val="Hyperlink"/>
    <w:basedOn w:val="DefaultParagraphFont"/>
    <w:uiPriority w:val="99"/>
    <w:semiHidden/>
    <w:rsid w:val="002B6403"/>
    <w:rPr>
      <w:rFonts w:cs="Times New Roman"/>
      <w:color w:val="0000FF"/>
      <w:u w:val="single"/>
    </w:rPr>
  </w:style>
  <w:style w:type="character" w:customStyle="1" w:styleId="apple-converted-space">
    <w:name w:val="apple-converted-space"/>
    <w:basedOn w:val="DefaultParagraphFont"/>
    <w:uiPriority w:val="99"/>
    <w:rsid w:val="002B6403"/>
    <w:rPr>
      <w:rFonts w:cs="Times New Roman"/>
    </w:rPr>
  </w:style>
  <w:style w:type="paragraph" w:styleId="ListParagraph">
    <w:name w:val="List Paragraph"/>
    <w:basedOn w:val="Normal"/>
    <w:uiPriority w:val="99"/>
    <w:qFormat/>
    <w:rsid w:val="002B6403"/>
    <w:pPr>
      <w:ind w:leftChars="200" w:left="480"/>
    </w:pPr>
  </w:style>
  <w:style w:type="character" w:styleId="Strong">
    <w:name w:val="Strong"/>
    <w:basedOn w:val="DefaultParagraphFont"/>
    <w:uiPriority w:val="99"/>
    <w:qFormat/>
    <w:rsid w:val="002B6403"/>
    <w:rPr>
      <w:rFonts w:cs="Times New Roman"/>
      <w:b/>
      <w:bCs/>
    </w:rPr>
  </w:style>
  <w:style w:type="table" w:styleId="TableGrid">
    <w:name w:val="Table Grid"/>
    <w:basedOn w:val="TableNormal"/>
    <w:uiPriority w:val="99"/>
    <w:rsid w:val="002B6403"/>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Grid1-Accent6">
    <w:name w:val="Medium Grid 1 Accent 6"/>
    <w:basedOn w:val="TableNormal"/>
    <w:uiPriority w:val="99"/>
    <w:rsid w:val="002B6403"/>
    <w:rPr>
      <w:kern w:val="0"/>
      <w:sz w:val="20"/>
      <w:szCs w:val="20"/>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styleId="MediumGrid2-Accent6">
    <w:name w:val="Medium Grid 2 Accent 6"/>
    <w:basedOn w:val="TableNormal"/>
    <w:uiPriority w:val="99"/>
    <w:rsid w:val="002B6403"/>
    <w:rPr>
      <w:rFonts w:ascii="Cambria" w:hAnsi="Cambria"/>
      <w:color w:val="000000"/>
      <w:kern w:val="0"/>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cPr>
      <w:shd w:val="clear" w:color="auto" w:fill="FDE4D0"/>
    </w:tcPr>
    <w:tblStylePr w:type="firstRow">
      <w:rPr>
        <w:rFonts w:cs="Times New Roman"/>
        <w:b/>
        <w:bCs/>
        <w:color w:val="000000"/>
      </w:rPr>
      <w:tblPr/>
      <w:tcPr>
        <w:shd w:val="clear" w:color="auto" w:fill="FEF4EC"/>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DE9D9"/>
      </w:tcPr>
    </w:tblStylePr>
    <w:tblStylePr w:type="band1Vert">
      <w:rPr>
        <w:rFonts w:cs="Times New Roman"/>
      </w:rPr>
      <w:tblPr/>
      <w:tcPr>
        <w:shd w:val="clear" w:color="auto" w:fill="FBCAA2"/>
      </w:tcPr>
    </w:tblStylePr>
    <w:tblStylePr w:type="band1Horz">
      <w:rPr>
        <w:rFonts w:cs="Times New Roman"/>
      </w:rPr>
      <w:tblPr/>
      <w:tcPr>
        <w:tcBorders>
          <w:insideH w:val="single" w:sz="6" w:space="0" w:color="F79646"/>
          <w:insideV w:val="single" w:sz="6" w:space="0" w:color="F79646"/>
        </w:tcBorders>
        <w:shd w:val="clear" w:color="auto" w:fill="FBCAA2"/>
      </w:tcPr>
    </w:tblStylePr>
    <w:tblStylePr w:type="nwCell">
      <w:rPr>
        <w:rFonts w:cs="Times New Roman"/>
      </w:rPr>
      <w:tblPr/>
      <w:tcPr>
        <w:shd w:val="clear" w:color="auto" w:fill="FFFFFF"/>
      </w:tcPr>
    </w:tblStylePr>
  </w:style>
  <w:style w:type="paragraph" w:styleId="BalloonText">
    <w:name w:val="Balloon Text"/>
    <w:basedOn w:val="Normal"/>
    <w:link w:val="BalloonTextChar"/>
    <w:uiPriority w:val="99"/>
    <w:semiHidden/>
    <w:rsid w:val="002B6403"/>
    <w:rPr>
      <w:rFonts w:ascii="Cambria" w:hAnsi="Cambria"/>
      <w:sz w:val="18"/>
      <w:szCs w:val="18"/>
    </w:rPr>
  </w:style>
  <w:style w:type="character" w:customStyle="1" w:styleId="BalloonTextChar">
    <w:name w:val="Balloon Text Char"/>
    <w:basedOn w:val="DefaultParagraphFont"/>
    <w:link w:val="BalloonText"/>
    <w:uiPriority w:val="99"/>
    <w:semiHidden/>
    <w:locked/>
    <w:rsid w:val="002B6403"/>
    <w:rPr>
      <w:rFonts w:ascii="Cambria" w:eastAsia="新細明體" w:hAnsi="Cambria" w:cs="Times New Roman"/>
      <w:sz w:val="18"/>
      <w:szCs w:val="18"/>
    </w:rPr>
  </w:style>
  <w:style w:type="character" w:styleId="CommentReference">
    <w:name w:val="annotation reference"/>
    <w:basedOn w:val="DefaultParagraphFont"/>
    <w:uiPriority w:val="99"/>
    <w:semiHidden/>
    <w:rsid w:val="002B6403"/>
    <w:rPr>
      <w:rFonts w:cs="Times New Roman"/>
      <w:sz w:val="18"/>
      <w:szCs w:val="18"/>
    </w:rPr>
  </w:style>
  <w:style w:type="paragraph" w:styleId="CommentText">
    <w:name w:val="annotation text"/>
    <w:basedOn w:val="Normal"/>
    <w:link w:val="CommentTextChar"/>
    <w:uiPriority w:val="99"/>
    <w:semiHidden/>
    <w:rsid w:val="002B6403"/>
  </w:style>
  <w:style w:type="character" w:customStyle="1" w:styleId="CommentTextChar">
    <w:name w:val="Comment Text Char"/>
    <w:basedOn w:val="DefaultParagraphFont"/>
    <w:link w:val="CommentText"/>
    <w:uiPriority w:val="99"/>
    <w:semiHidden/>
    <w:locked/>
    <w:rsid w:val="002B6403"/>
    <w:rPr>
      <w:rFonts w:cs="Times New Roman"/>
    </w:rPr>
  </w:style>
  <w:style w:type="paragraph" w:styleId="CommentSubject">
    <w:name w:val="annotation subject"/>
    <w:basedOn w:val="CommentText"/>
    <w:next w:val="CommentText"/>
    <w:link w:val="CommentSubjectChar"/>
    <w:uiPriority w:val="99"/>
    <w:semiHidden/>
    <w:rsid w:val="002B6403"/>
    <w:rPr>
      <w:b/>
      <w:bCs/>
    </w:rPr>
  </w:style>
  <w:style w:type="character" w:customStyle="1" w:styleId="CommentSubjectChar">
    <w:name w:val="Comment Subject Char"/>
    <w:basedOn w:val="CommentTextChar"/>
    <w:link w:val="CommentSubject"/>
    <w:uiPriority w:val="99"/>
    <w:semiHidden/>
    <w:locked/>
    <w:rsid w:val="002B6403"/>
    <w:rPr>
      <w:b/>
      <w:bCs/>
    </w:rPr>
  </w:style>
  <w:style w:type="paragraph" w:customStyle="1" w:styleId="Default">
    <w:name w:val="Default"/>
    <w:uiPriority w:val="99"/>
    <w:rsid w:val="00EB00E4"/>
    <w:pPr>
      <w:widowControl w:val="0"/>
      <w:autoSpaceDE w:val="0"/>
      <w:autoSpaceDN w:val="0"/>
      <w:adjustRightInd w:val="0"/>
    </w:pPr>
    <w:rPr>
      <w:rFonts w:ascii="標楷體.戄.." w:eastAsia="標楷體.戄.." w:cs="標楷體.戄.."/>
      <w:color w:val="000000"/>
      <w:kern w:val="0"/>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2014nscfood" TargetMode="Externa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jpeg"/><Relationship Id="rId3" Type="http://schemas.openxmlformats.org/officeDocument/2006/relationships/settings" Target="settings.xml"/><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1.jpeg"/><Relationship Id="rId7" Type="http://schemas.openxmlformats.org/officeDocument/2006/relationships/hyperlink" Target="http://www.bicd.ntu.edu.tw/2014nscfood/" TargetMode="External"/><Relationship Id="rId12" Type="http://schemas.openxmlformats.org/officeDocument/2006/relationships/header" Target="header3.xm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image" Target="media/image3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header" Target="header2.xml"/><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TotalTime>
  <Pages>14</Pages>
  <Words>601</Words>
  <Characters>3428</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國立臺灣大學農業陳列館「生命關懷之旅~糧食的危機與安全」巡迴展</dc:title>
  <dc:subject/>
  <dc:creator>wen-hui huang</dc:creator>
  <cp:keywords/>
  <dc:description/>
  <cp:lastModifiedBy>USER</cp:lastModifiedBy>
  <cp:revision>2</cp:revision>
  <dcterms:created xsi:type="dcterms:W3CDTF">2014-10-21T08:02:00Z</dcterms:created>
  <dcterms:modified xsi:type="dcterms:W3CDTF">2014-10-21T08:02:00Z</dcterms:modified>
</cp:coreProperties>
</file>